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9BF" w:rsidRPr="00076BFE" w:rsidRDefault="007859BF" w:rsidP="008736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690B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>
            <v:imagedata r:id="rId7" o:title=""/>
          </v:shape>
        </w:pict>
      </w:r>
    </w:p>
    <w:p w:rsidR="007859BF" w:rsidRPr="00076BFE" w:rsidRDefault="007859BF" w:rsidP="0087363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76BFE">
        <w:rPr>
          <w:rFonts w:ascii="Times New Roman" w:hAnsi="Times New Roman"/>
          <w:b/>
          <w:sz w:val="26"/>
          <w:szCs w:val="26"/>
        </w:rPr>
        <w:t>АДМИНИСТРАЦИЯ  ПЕТРОПАВЛОВСКОГО  СЕЛЬСКОГО  ПОСЕЛЕНИЯ</w:t>
      </w:r>
    </w:p>
    <w:p w:rsidR="007859BF" w:rsidRPr="00076BFE" w:rsidRDefault="007859BF" w:rsidP="008736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6BFE">
        <w:rPr>
          <w:rFonts w:ascii="Times New Roman" w:hAnsi="Times New Roman"/>
          <w:b/>
          <w:sz w:val="28"/>
          <w:szCs w:val="28"/>
        </w:rPr>
        <w:t>КУРГАНИНСКОГО  РАЙОНА</w:t>
      </w:r>
    </w:p>
    <w:p w:rsidR="007859BF" w:rsidRPr="00076BFE" w:rsidRDefault="007859BF" w:rsidP="00873636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7859BF" w:rsidRPr="00076BFE" w:rsidRDefault="007859BF" w:rsidP="0087363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76BFE">
        <w:rPr>
          <w:rFonts w:ascii="Times New Roman" w:hAnsi="Times New Roman"/>
          <w:b/>
          <w:sz w:val="32"/>
          <w:szCs w:val="32"/>
        </w:rPr>
        <w:t>ПОСТАНОВЛЕНИЕ</w:t>
      </w:r>
    </w:p>
    <w:p w:rsidR="007859BF" w:rsidRPr="00076BFE" w:rsidRDefault="007859BF" w:rsidP="00873636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7859BF" w:rsidRPr="00076BFE" w:rsidRDefault="007859BF" w:rsidP="0087363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76BFE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26.11.2018</w:t>
      </w:r>
      <w:r w:rsidRPr="00076BFE">
        <w:rPr>
          <w:rFonts w:ascii="Times New Roman" w:hAnsi="Times New Roman"/>
          <w:sz w:val="28"/>
          <w:szCs w:val="28"/>
        </w:rPr>
        <w:tab/>
      </w:r>
      <w:r w:rsidRPr="00076BFE">
        <w:rPr>
          <w:rFonts w:ascii="Times New Roman" w:hAnsi="Times New Roman"/>
          <w:sz w:val="28"/>
          <w:szCs w:val="28"/>
        </w:rPr>
        <w:tab/>
      </w:r>
      <w:r w:rsidRPr="00076BFE">
        <w:rPr>
          <w:rFonts w:ascii="Times New Roman" w:hAnsi="Times New Roman"/>
          <w:sz w:val="28"/>
          <w:szCs w:val="28"/>
        </w:rPr>
        <w:tab/>
      </w:r>
      <w:r w:rsidRPr="00076BFE">
        <w:rPr>
          <w:rFonts w:ascii="Times New Roman" w:hAnsi="Times New Roman"/>
          <w:sz w:val="28"/>
          <w:szCs w:val="28"/>
        </w:rPr>
        <w:tab/>
      </w:r>
      <w:r w:rsidRPr="00076BFE">
        <w:rPr>
          <w:rFonts w:ascii="Times New Roman" w:hAnsi="Times New Roman"/>
          <w:sz w:val="28"/>
          <w:szCs w:val="28"/>
        </w:rPr>
        <w:tab/>
      </w:r>
      <w:r w:rsidRPr="00076BFE">
        <w:rPr>
          <w:rFonts w:ascii="Times New Roman" w:hAnsi="Times New Roman"/>
          <w:sz w:val="28"/>
          <w:szCs w:val="28"/>
        </w:rPr>
        <w:tab/>
      </w:r>
      <w:r w:rsidRPr="00076BFE">
        <w:rPr>
          <w:rFonts w:ascii="Times New Roman" w:hAnsi="Times New Roman"/>
          <w:sz w:val="28"/>
          <w:szCs w:val="28"/>
        </w:rPr>
        <w:tab/>
      </w:r>
      <w:r w:rsidRPr="00076BFE">
        <w:rPr>
          <w:rFonts w:ascii="Times New Roman" w:hAnsi="Times New Roman"/>
          <w:sz w:val="28"/>
          <w:szCs w:val="28"/>
        </w:rPr>
        <w:tab/>
      </w:r>
      <w:r w:rsidRPr="00076BFE">
        <w:rPr>
          <w:rFonts w:ascii="Times New Roman" w:hAnsi="Times New Roman"/>
          <w:sz w:val="28"/>
          <w:szCs w:val="28"/>
        </w:rPr>
        <w:tab/>
        <w:t xml:space="preserve">           № </w:t>
      </w:r>
      <w:r>
        <w:rPr>
          <w:rFonts w:ascii="Times New Roman" w:hAnsi="Times New Roman"/>
          <w:sz w:val="28"/>
          <w:szCs w:val="28"/>
        </w:rPr>
        <w:t>181</w:t>
      </w:r>
    </w:p>
    <w:p w:rsidR="007859BF" w:rsidRPr="00076BFE" w:rsidRDefault="007859BF" w:rsidP="008736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6BFE">
        <w:rPr>
          <w:rFonts w:ascii="Times New Roman" w:hAnsi="Times New Roman"/>
        </w:rPr>
        <w:t>станица Петропавловская</w:t>
      </w:r>
    </w:p>
    <w:p w:rsidR="007859BF" w:rsidRPr="00826765" w:rsidRDefault="007859BF" w:rsidP="00873636">
      <w:pPr>
        <w:spacing w:after="0" w:line="240" w:lineRule="auto"/>
        <w:ind w:right="-6"/>
        <w:jc w:val="both"/>
        <w:rPr>
          <w:rFonts w:ascii="Times New Roman" w:hAnsi="Times New Roman"/>
          <w:sz w:val="16"/>
          <w:szCs w:val="16"/>
        </w:rPr>
      </w:pPr>
    </w:p>
    <w:p w:rsidR="007859BF" w:rsidRDefault="007859BF" w:rsidP="002278ED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назначении публичных слушаний по рассмотрению </w:t>
      </w:r>
    </w:p>
    <w:p w:rsidR="007859BF" w:rsidRDefault="007859BF" w:rsidP="002278ED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проекта внесения изменений в Правила землепользования </w:t>
      </w:r>
    </w:p>
    <w:p w:rsidR="007859BF" w:rsidRDefault="007859BF" w:rsidP="00DC5E0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 застройки Петропавловского сельского поселения </w:t>
      </w:r>
    </w:p>
    <w:p w:rsidR="007859BF" w:rsidRPr="0074674B" w:rsidRDefault="007859BF" w:rsidP="00DC5E0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Курганинского района</w:t>
      </w:r>
    </w:p>
    <w:p w:rsidR="007859BF" w:rsidRPr="0074674B" w:rsidRDefault="007859BF" w:rsidP="00DC5E02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7859BF" w:rsidRPr="0074674B" w:rsidRDefault="007859BF" w:rsidP="008A620D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 w:rsidRPr="0074674B"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sz w:val="28"/>
          <w:szCs w:val="28"/>
        </w:rPr>
        <w:t xml:space="preserve">постановления администрации Петропавловского сельского поселения от 8 августа 2018 года № 99 «О внесении изменений в Правила землепользования и застройки Петропавловского сельского поселения Курганинского района», </w:t>
      </w:r>
      <w:r w:rsidRPr="0074674B">
        <w:rPr>
          <w:rFonts w:ascii="Times New Roman" w:hAnsi="Times New Roman"/>
          <w:sz w:val="28"/>
          <w:szCs w:val="28"/>
        </w:rPr>
        <w:t>руководствуясь стать</w:t>
      </w:r>
      <w:r>
        <w:rPr>
          <w:rFonts w:ascii="Times New Roman" w:hAnsi="Times New Roman"/>
          <w:sz w:val="28"/>
          <w:szCs w:val="28"/>
        </w:rPr>
        <w:t xml:space="preserve">ями 31, 32, 33 </w:t>
      </w:r>
      <w:r w:rsidRPr="0074674B">
        <w:rPr>
          <w:rFonts w:ascii="Times New Roman" w:hAnsi="Times New Roman"/>
          <w:sz w:val="28"/>
          <w:szCs w:val="28"/>
        </w:rPr>
        <w:t>Градостроительного кодекса Российской Федерации,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674B">
        <w:rPr>
          <w:rFonts w:ascii="Times New Roman" w:hAnsi="Times New Roman"/>
          <w:sz w:val="28"/>
          <w:szCs w:val="28"/>
        </w:rPr>
        <w:t>статьей 15 Федерального закона от 6 октября 2003 года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674B">
        <w:rPr>
          <w:rFonts w:ascii="Times New Roman" w:hAnsi="Times New Roman"/>
          <w:sz w:val="28"/>
          <w:szCs w:val="28"/>
        </w:rPr>
        <w:t>п о с т а н о в л я ю:</w:t>
      </w:r>
    </w:p>
    <w:p w:rsidR="007859BF" w:rsidRDefault="007859BF" w:rsidP="008A620D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Назначить на 13 февраля 2019 года проведение публичных слушаний по рассмотрению проекта внесения изменений в Правила землепользования и застройки Петропавловского сельского поселения Курганинского района.</w:t>
      </w:r>
    </w:p>
    <w:p w:rsidR="007859BF" w:rsidRDefault="007859BF" w:rsidP="008A620D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Определить место проведения публичных слушаний: – станица Петропавловская, улица КИМ, 49 (зал заседаний администрации Петропавловского сельского поселения) в 13-30 часов; в поселке Северный – здание сельского клуба, улица Победы,13 в 11-00 часов; в поселке Первомайский – здание сельского клуба, улица Школьная,5 в 10-00 часов.</w:t>
      </w:r>
    </w:p>
    <w:p w:rsidR="007859BF" w:rsidRPr="0074674B" w:rsidRDefault="007859BF" w:rsidP="008A620D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Обнародовать проект внесения изменений в Правила землепользования и застройки Петропавловского сельского поселения Курганинского района путем вывешивания текстовой и графической частей вышеуказанного проекта в здании администрации Петропавловского сельского поселения и в зданиях сельских клубов поселков Северный и Первомайский.</w:t>
      </w:r>
    </w:p>
    <w:p w:rsidR="007859BF" w:rsidRDefault="007859BF" w:rsidP="008A620D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4.Предложения граждан по рассмотрению проекта внесения изменений в Правила землепользования и застройки Петропавловского сельского поселения Курганинского района будут приниматься комиссией по землепользованию и застройки Петропавловского сельского поселения в срок с 27 октября 2018 года до 11 февраля 2019 года с 08.00 до 16.00 часов, перерыв 12.00 до 13.00 часов,  ежедневно, кроме субботы и воскресенья по адресу – станица Петропавловская, улица Ким, 49 (здание администрации Петропавловского сельского поселения).</w:t>
      </w:r>
    </w:p>
    <w:p w:rsidR="007859BF" w:rsidRDefault="007859BF" w:rsidP="008A620D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Опубликовать настоящее постановление в средствах массовой информации – газете «Курганинские известия», разместить на официальном сайте администрации Петропавловского сельского поселения в информационно-телекоммуникационной сети «Интернет» в установленный срок.</w:t>
      </w:r>
    </w:p>
    <w:p w:rsidR="007859BF" w:rsidRDefault="007859BF" w:rsidP="008A620D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Контроль за выполнением настоящего постановления возложить на заместителя главы Петропавловского сельского поселения (председателя комиссии по землепользованию и застройки Петропавловского сельского поселения) С.В. Ковалевскую.</w:t>
      </w:r>
    </w:p>
    <w:p w:rsidR="007859BF" w:rsidRPr="0074674B" w:rsidRDefault="007859BF" w:rsidP="008A620D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. Постановление вступает в силу со дня его опубликования.</w:t>
      </w:r>
    </w:p>
    <w:p w:rsidR="007859BF" w:rsidRPr="0074674B" w:rsidRDefault="007859BF" w:rsidP="008A620D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859BF" w:rsidRDefault="007859BF" w:rsidP="0091495E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7859BF" w:rsidRDefault="007859BF" w:rsidP="0091495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74674B">
        <w:rPr>
          <w:rFonts w:ascii="Times New Roman" w:hAnsi="Times New Roman"/>
          <w:sz w:val="28"/>
          <w:szCs w:val="28"/>
        </w:rPr>
        <w:t xml:space="preserve">Глава Петропавловского </w:t>
      </w:r>
    </w:p>
    <w:p w:rsidR="007859BF" w:rsidRDefault="007859BF" w:rsidP="0091495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74674B">
        <w:rPr>
          <w:rFonts w:ascii="Times New Roman" w:hAnsi="Times New Roman"/>
          <w:sz w:val="28"/>
          <w:szCs w:val="28"/>
        </w:rPr>
        <w:t>сельского поселения</w:t>
      </w:r>
    </w:p>
    <w:p w:rsidR="007859BF" w:rsidRDefault="007859BF" w:rsidP="0091495E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Курганинского района                                                        </w:t>
      </w:r>
      <w:r w:rsidRPr="0074674B">
        <w:rPr>
          <w:rFonts w:ascii="Times New Roman" w:hAnsi="Times New Roman"/>
          <w:sz w:val="28"/>
          <w:szCs w:val="28"/>
        </w:rPr>
        <w:t xml:space="preserve">                    С.М. Аникин</w:t>
      </w:r>
    </w:p>
    <w:sectPr w:rsidR="007859BF" w:rsidSect="00826765">
      <w:headerReference w:type="even" r:id="rId8"/>
      <w:head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9BF" w:rsidRDefault="007859BF">
      <w:r>
        <w:separator/>
      </w:r>
    </w:p>
  </w:endnote>
  <w:endnote w:type="continuationSeparator" w:id="0">
    <w:p w:rsidR="007859BF" w:rsidRDefault="007859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9BF" w:rsidRDefault="007859BF">
      <w:r>
        <w:separator/>
      </w:r>
    </w:p>
  </w:footnote>
  <w:footnote w:type="continuationSeparator" w:id="0">
    <w:p w:rsidR="007859BF" w:rsidRDefault="007859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9BF" w:rsidRDefault="007859BF" w:rsidP="00695E6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859BF" w:rsidRDefault="007859B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9BF" w:rsidRPr="007743BF" w:rsidRDefault="007859BF" w:rsidP="00695E63">
    <w:pPr>
      <w:pStyle w:val="Header"/>
      <w:framePr w:wrap="around" w:vAnchor="text" w:hAnchor="margin" w:xAlign="center" w:y="1"/>
      <w:rPr>
        <w:rStyle w:val="PageNumber"/>
        <w:rFonts w:ascii="Times New Roman" w:hAnsi="Times New Roman"/>
        <w:sz w:val="28"/>
        <w:szCs w:val="28"/>
      </w:rPr>
    </w:pPr>
    <w:r w:rsidRPr="007743BF">
      <w:rPr>
        <w:rStyle w:val="PageNumber"/>
        <w:rFonts w:ascii="Times New Roman" w:hAnsi="Times New Roman"/>
        <w:sz w:val="28"/>
        <w:szCs w:val="28"/>
      </w:rPr>
      <w:fldChar w:fldCharType="begin"/>
    </w:r>
    <w:r w:rsidRPr="007743BF">
      <w:rPr>
        <w:rStyle w:val="PageNumber"/>
        <w:rFonts w:ascii="Times New Roman" w:hAnsi="Times New Roman"/>
        <w:sz w:val="28"/>
        <w:szCs w:val="28"/>
      </w:rPr>
      <w:instrText xml:space="preserve">PAGE  </w:instrText>
    </w:r>
    <w:r w:rsidRPr="007743BF">
      <w:rPr>
        <w:rStyle w:val="PageNumber"/>
        <w:rFonts w:ascii="Times New Roman" w:hAnsi="Times New Roman"/>
        <w:sz w:val="28"/>
        <w:szCs w:val="28"/>
      </w:rPr>
      <w:fldChar w:fldCharType="separate"/>
    </w:r>
    <w:r>
      <w:rPr>
        <w:rStyle w:val="PageNumber"/>
        <w:rFonts w:ascii="Times New Roman" w:hAnsi="Times New Roman"/>
        <w:noProof/>
        <w:sz w:val="28"/>
        <w:szCs w:val="28"/>
      </w:rPr>
      <w:t>2</w:t>
    </w:r>
    <w:r w:rsidRPr="007743BF">
      <w:rPr>
        <w:rStyle w:val="PageNumber"/>
        <w:rFonts w:ascii="Times New Roman" w:hAnsi="Times New Roman"/>
        <w:sz w:val="28"/>
        <w:szCs w:val="28"/>
      </w:rPr>
      <w:fldChar w:fldCharType="end"/>
    </w:r>
  </w:p>
  <w:p w:rsidR="007859BF" w:rsidRDefault="007859B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B3ABB"/>
    <w:multiLevelType w:val="multilevel"/>
    <w:tmpl w:val="CCF6A92A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06AE64C1"/>
    <w:multiLevelType w:val="multilevel"/>
    <w:tmpl w:val="CCF6A92A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E156E8F"/>
    <w:multiLevelType w:val="hybridMultilevel"/>
    <w:tmpl w:val="C9D8EACA"/>
    <w:lvl w:ilvl="0" w:tplc="4B2AE63A">
      <w:start w:val="1"/>
      <w:numFmt w:val="decimal"/>
      <w:lvlText w:val="%1."/>
      <w:lvlJc w:val="left"/>
      <w:pPr>
        <w:ind w:left="7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3">
    <w:nsid w:val="1CAF280E"/>
    <w:multiLevelType w:val="multilevel"/>
    <w:tmpl w:val="CCF6A92A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2CB71988"/>
    <w:multiLevelType w:val="multilevel"/>
    <w:tmpl w:val="CCF6A92A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2CF26EEB"/>
    <w:multiLevelType w:val="hybridMultilevel"/>
    <w:tmpl w:val="CCF6A92A"/>
    <w:lvl w:ilvl="0" w:tplc="1DC8D75C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33D770EC"/>
    <w:multiLevelType w:val="multilevel"/>
    <w:tmpl w:val="CCF6A92A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52FE1FCE"/>
    <w:multiLevelType w:val="multilevel"/>
    <w:tmpl w:val="CCF6A92A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6F46"/>
    <w:rsid w:val="00011F07"/>
    <w:rsid w:val="00013724"/>
    <w:rsid w:val="00014C81"/>
    <w:rsid w:val="000352BC"/>
    <w:rsid w:val="00037752"/>
    <w:rsid w:val="0005747D"/>
    <w:rsid w:val="00076BFE"/>
    <w:rsid w:val="00084813"/>
    <w:rsid w:val="000B2874"/>
    <w:rsid w:val="000C1AF8"/>
    <w:rsid w:val="000D5CFB"/>
    <w:rsid w:val="0010424A"/>
    <w:rsid w:val="00110ED2"/>
    <w:rsid w:val="0011652F"/>
    <w:rsid w:val="001314C7"/>
    <w:rsid w:val="00136380"/>
    <w:rsid w:val="00143BE3"/>
    <w:rsid w:val="0014547C"/>
    <w:rsid w:val="0016690B"/>
    <w:rsid w:val="00196A7D"/>
    <w:rsid w:val="001F1829"/>
    <w:rsid w:val="00222133"/>
    <w:rsid w:val="002278ED"/>
    <w:rsid w:val="00232F21"/>
    <w:rsid w:val="00263BDB"/>
    <w:rsid w:val="002676D7"/>
    <w:rsid w:val="00281F9E"/>
    <w:rsid w:val="00284703"/>
    <w:rsid w:val="00284867"/>
    <w:rsid w:val="002A02E1"/>
    <w:rsid w:val="002B304A"/>
    <w:rsid w:val="002C078E"/>
    <w:rsid w:val="002C3256"/>
    <w:rsid w:val="002D172C"/>
    <w:rsid w:val="00340DD5"/>
    <w:rsid w:val="00346D1F"/>
    <w:rsid w:val="00373F63"/>
    <w:rsid w:val="003824A8"/>
    <w:rsid w:val="003876AF"/>
    <w:rsid w:val="00393E56"/>
    <w:rsid w:val="0039718C"/>
    <w:rsid w:val="003A54DC"/>
    <w:rsid w:val="003A5D2E"/>
    <w:rsid w:val="003A6FB9"/>
    <w:rsid w:val="003B2940"/>
    <w:rsid w:val="003C535B"/>
    <w:rsid w:val="003D2574"/>
    <w:rsid w:val="003E4FC7"/>
    <w:rsid w:val="003E771E"/>
    <w:rsid w:val="003F7267"/>
    <w:rsid w:val="00402D56"/>
    <w:rsid w:val="00405B96"/>
    <w:rsid w:val="00411EA7"/>
    <w:rsid w:val="004760A1"/>
    <w:rsid w:val="004815AD"/>
    <w:rsid w:val="004E072A"/>
    <w:rsid w:val="004F4614"/>
    <w:rsid w:val="004F538C"/>
    <w:rsid w:val="004F6DDF"/>
    <w:rsid w:val="00504924"/>
    <w:rsid w:val="00513ED6"/>
    <w:rsid w:val="00551BC3"/>
    <w:rsid w:val="00552082"/>
    <w:rsid w:val="0059687A"/>
    <w:rsid w:val="005D50E7"/>
    <w:rsid w:val="00615B9C"/>
    <w:rsid w:val="0061651C"/>
    <w:rsid w:val="0061700A"/>
    <w:rsid w:val="00617D24"/>
    <w:rsid w:val="0062245E"/>
    <w:rsid w:val="00647808"/>
    <w:rsid w:val="006678FF"/>
    <w:rsid w:val="00671C18"/>
    <w:rsid w:val="00691D6F"/>
    <w:rsid w:val="006956F2"/>
    <w:rsid w:val="00695E63"/>
    <w:rsid w:val="006A17D0"/>
    <w:rsid w:val="006A5F8E"/>
    <w:rsid w:val="006B0456"/>
    <w:rsid w:val="006B67D9"/>
    <w:rsid w:val="006E17BA"/>
    <w:rsid w:val="006F785E"/>
    <w:rsid w:val="00714C3B"/>
    <w:rsid w:val="0074674B"/>
    <w:rsid w:val="00774263"/>
    <w:rsid w:val="007743BF"/>
    <w:rsid w:val="007859BF"/>
    <w:rsid w:val="007A2783"/>
    <w:rsid w:val="007E7F77"/>
    <w:rsid w:val="00810EF9"/>
    <w:rsid w:val="00814517"/>
    <w:rsid w:val="00816A30"/>
    <w:rsid w:val="00826765"/>
    <w:rsid w:val="008416DE"/>
    <w:rsid w:val="00873636"/>
    <w:rsid w:val="0088751F"/>
    <w:rsid w:val="00890F24"/>
    <w:rsid w:val="008A34C7"/>
    <w:rsid w:val="008A61FC"/>
    <w:rsid w:val="008A620D"/>
    <w:rsid w:val="008B017B"/>
    <w:rsid w:val="00904A1F"/>
    <w:rsid w:val="0091018E"/>
    <w:rsid w:val="0091495E"/>
    <w:rsid w:val="00945B89"/>
    <w:rsid w:val="00956C58"/>
    <w:rsid w:val="00992F96"/>
    <w:rsid w:val="009B029E"/>
    <w:rsid w:val="009B3EEF"/>
    <w:rsid w:val="009B4478"/>
    <w:rsid w:val="00A036D4"/>
    <w:rsid w:val="00A10851"/>
    <w:rsid w:val="00A156B9"/>
    <w:rsid w:val="00A2456E"/>
    <w:rsid w:val="00A326AB"/>
    <w:rsid w:val="00A72B0E"/>
    <w:rsid w:val="00A76F46"/>
    <w:rsid w:val="00A964F8"/>
    <w:rsid w:val="00AB0CD6"/>
    <w:rsid w:val="00AB583E"/>
    <w:rsid w:val="00AB5A9A"/>
    <w:rsid w:val="00AC065B"/>
    <w:rsid w:val="00AC6189"/>
    <w:rsid w:val="00AD2845"/>
    <w:rsid w:val="00AF03AE"/>
    <w:rsid w:val="00B14ACB"/>
    <w:rsid w:val="00B442DC"/>
    <w:rsid w:val="00B66CF8"/>
    <w:rsid w:val="00B722EC"/>
    <w:rsid w:val="00B81DE0"/>
    <w:rsid w:val="00B91B88"/>
    <w:rsid w:val="00B92352"/>
    <w:rsid w:val="00BA5255"/>
    <w:rsid w:val="00BB4F74"/>
    <w:rsid w:val="00BC50CA"/>
    <w:rsid w:val="00BE510C"/>
    <w:rsid w:val="00C06C6A"/>
    <w:rsid w:val="00C35165"/>
    <w:rsid w:val="00C74DC5"/>
    <w:rsid w:val="00C9119E"/>
    <w:rsid w:val="00CA06BD"/>
    <w:rsid w:val="00CC1897"/>
    <w:rsid w:val="00CE6A74"/>
    <w:rsid w:val="00D07F1F"/>
    <w:rsid w:val="00D30E01"/>
    <w:rsid w:val="00D51EC2"/>
    <w:rsid w:val="00D5411B"/>
    <w:rsid w:val="00D7319C"/>
    <w:rsid w:val="00D85A30"/>
    <w:rsid w:val="00DA168E"/>
    <w:rsid w:val="00DC2EA8"/>
    <w:rsid w:val="00DC5E02"/>
    <w:rsid w:val="00DC6214"/>
    <w:rsid w:val="00DC7452"/>
    <w:rsid w:val="00DF14D5"/>
    <w:rsid w:val="00E03F92"/>
    <w:rsid w:val="00E30C28"/>
    <w:rsid w:val="00E54E6F"/>
    <w:rsid w:val="00E605B0"/>
    <w:rsid w:val="00E674F6"/>
    <w:rsid w:val="00E9187A"/>
    <w:rsid w:val="00EF6C9F"/>
    <w:rsid w:val="00F0150B"/>
    <w:rsid w:val="00F34147"/>
    <w:rsid w:val="00F478F0"/>
    <w:rsid w:val="00F962AE"/>
    <w:rsid w:val="00F978D8"/>
    <w:rsid w:val="00FB0C1C"/>
    <w:rsid w:val="00FC3291"/>
    <w:rsid w:val="00FC73FF"/>
    <w:rsid w:val="00FD7468"/>
    <w:rsid w:val="00FE27B9"/>
    <w:rsid w:val="00FF2876"/>
    <w:rsid w:val="00FF5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54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A76F46"/>
    <w:rPr>
      <w:lang w:eastAsia="en-US"/>
    </w:rPr>
  </w:style>
  <w:style w:type="table" w:styleId="TableGrid">
    <w:name w:val="Table Grid"/>
    <w:basedOn w:val="TableNormal"/>
    <w:uiPriority w:val="99"/>
    <w:rsid w:val="00110ED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шрифт абзаца1"/>
    <w:uiPriority w:val="99"/>
    <w:rsid w:val="00110ED2"/>
  </w:style>
  <w:style w:type="paragraph" w:customStyle="1" w:styleId="10">
    <w:name w:val="Без интервала1"/>
    <w:uiPriority w:val="99"/>
    <w:rsid w:val="008A620D"/>
    <w:rPr>
      <w:rFonts w:eastAsia="Times New Roman"/>
      <w:lang w:eastAsia="en-US"/>
    </w:rPr>
  </w:style>
  <w:style w:type="paragraph" w:styleId="Header">
    <w:name w:val="header"/>
    <w:basedOn w:val="Normal"/>
    <w:link w:val="HeaderChar"/>
    <w:uiPriority w:val="99"/>
    <w:rsid w:val="0082676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6690B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82676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743B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902</TotalTime>
  <Pages>2</Pages>
  <Words>434</Words>
  <Characters>2476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1</cp:lastModifiedBy>
  <cp:revision>101</cp:revision>
  <cp:lastPrinted>2013-05-16T13:11:00Z</cp:lastPrinted>
  <dcterms:created xsi:type="dcterms:W3CDTF">2012-08-09T13:40:00Z</dcterms:created>
  <dcterms:modified xsi:type="dcterms:W3CDTF">2018-11-27T12:19:00Z</dcterms:modified>
</cp:coreProperties>
</file>