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312" w:rsidRDefault="00FE6312" w:rsidP="00590218">
      <w:pPr>
        <w:spacing w:after="0" w:line="240" w:lineRule="auto"/>
        <w:jc w:val="center"/>
        <w:rPr>
          <w:b/>
        </w:rPr>
      </w:pPr>
      <w:r w:rsidRPr="00EF4189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>
            <v:imagedata r:id="rId7" o:title=""/>
          </v:shape>
        </w:pict>
      </w:r>
    </w:p>
    <w:p w:rsidR="00FE6312" w:rsidRPr="00FC3568" w:rsidRDefault="00FE6312" w:rsidP="00590218">
      <w:pPr>
        <w:spacing w:after="0" w:line="240" w:lineRule="auto"/>
        <w:jc w:val="center"/>
        <w:rPr>
          <w:b/>
          <w:sz w:val="26"/>
          <w:szCs w:val="26"/>
        </w:rPr>
      </w:pPr>
      <w:r w:rsidRPr="00FC3568">
        <w:rPr>
          <w:b/>
          <w:sz w:val="26"/>
          <w:szCs w:val="26"/>
        </w:rPr>
        <w:t>АДМИНИСТРАЦИЯ  ПЕТРОПАВЛОВСКОГО  СЕЛЬСКОГО  ПОСЕЛЕНИЯ</w:t>
      </w:r>
    </w:p>
    <w:p w:rsidR="00FE6312" w:rsidRDefault="00FE6312" w:rsidP="00590218">
      <w:pPr>
        <w:spacing w:after="0" w:line="240" w:lineRule="auto"/>
        <w:jc w:val="center"/>
        <w:rPr>
          <w:b/>
        </w:rPr>
      </w:pPr>
      <w:r>
        <w:rPr>
          <w:b/>
        </w:rPr>
        <w:t>КУРГАНИНСКОГО  РАЙОНА</w:t>
      </w:r>
    </w:p>
    <w:p w:rsidR="00FE6312" w:rsidRPr="008E2C70" w:rsidRDefault="00FE6312" w:rsidP="00590218">
      <w:pPr>
        <w:spacing w:after="0" w:line="240" w:lineRule="auto"/>
        <w:jc w:val="center"/>
        <w:rPr>
          <w:b/>
          <w:sz w:val="10"/>
          <w:szCs w:val="10"/>
        </w:rPr>
      </w:pPr>
    </w:p>
    <w:p w:rsidR="00FE6312" w:rsidRDefault="00FE6312" w:rsidP="00590218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FE6312" w:rsidRPr="008E2C70" w:rsidRDefault="00FE6312" w:rsidP="00590218">
      <w:pPr>
        <w:spacing w:after="0" w:line="240" w:lineRule="auto"/>
        <w:jc w:val="center"/>
        <w:rPr>
          <w:b/>
          <w:sz w:val="10"/>
          <w:szCs w:val="10"/>
        </w:rPr>
      </w:pPr>
    </w:p>
    <w:p w:rsidR="00FE6312" w:rsidRDefault="00FE6312" w:rsidP="00590218">
      <w:pPr>
        <w:spacing w:after="0" w:line="240" w:lineRule="auto"/>
      </w:pPr>
      <w:r>
        <w:t xml:space="preserve">от 30.01.2017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№ 18</w:t>
      </w:r>
    </w:p>
    <w:p w:rsidR="00FE6312" w:rsidRDefault="00FE6312" w:rsidP="00590218">
      <w:pPr>
        <w:spacing w:after="0" w:line="240" w:lineRule="auto"/>
        <w:jc w:val="center"/>
        <w:rPr>
          <w:b/>
        </w:rPr>
      </w:pPr>
      <w:r>
        <w:t>станица Петропавловская</w:t>
      </w:r>
      <w:r>
        <w:rPr>
          <w:b/>
        </w:rPr>
        <w:t xml:space="preserve"> </w:t>
      </w:r>
    </w:p>
    <w:p w:rsidR="00FE6312" w:rsidRDefault="00FE6312" w:rsidP="00590218">
      <w:pPr>
        <w:spacing w:after="0" w:line="240" w:lineRule="auto"/>
        <w:ind w:right="-6"/>
        <w:jc w:val="both"/>
      </w:pPr>
      <w:r>
        <w:t xml:space="preserve"> </w:t>
      </w:r>
    </w:p>
    <w:p w:rsidR="00FE6312" w:rsidRDefault="00FE6312" w:rsidP="00590218">
      <w:pPr>
        <w:spacing w:after="0" w:line="240" w:lineRule="auto"/>
        <w:jc w:val="center"/>
        <w:rPr>
          <w:b/>
          <w:spacing w:val="-6"/>
        </w:rPr>
      </w:pPr>
      <w:r>
        <w:rPr>
          <w:b/>
          <w:spacing w:val="-6"/>
        </w:rPr>
        <w:t>Об отмене постановлений</w:t>
      </w:r>
      <w:r w:rsidRPr="003D7209">
        <w:rPr>
          <w:b/>
          <w:spacing w:val="-6"/>
        </w:rPr>
        <w:t xml:space="preserve"> </w:t>
      </w:r>
      <w:r>
        <w:rPr>
          <w:b/>
          <w:spacing w:val="-6"/>
        </w:rPr>
        <w:t xml:space="preserve">администрации Петропавловского </w:t>
      </w:r>
    </w:p>
    <w:p w:rsidR="00FE6312" w:rsidRDefault="00FE6312" w:rsidP="00590218">
      <w:pPr>
        <w:spacing w:after="0" w:line="240" w:lineRule="auto"/>
        <w:jc w:val="center"/>
        <w:rPr>
          <w:b/>
          <w:spacing w:val="-6"/>
        </w:rPr>
      </w:pPr>
      <w:r>
        <w:rPr>
          <w:b/>
          <w:spacing w:val="-6"/>
        </w:rPr>
        <w:t xml:space="preserve">сельского поселения </w:t>
      </w:r>
      <w:r w:rsidRPr="003D7209">
        <w:rPr>
          <w:b/>
          <w:spacing w:val="-6"/>
        </w:rPr>
        <w:t>от 1 июня 2016 года № 157 «Об утверждении</w:t>
      </w:r>
    </w:p>
    <w:p w:rsidR="00FE6312" w:rsidRDefault="00FE6312" w:rsidP="00590218">
      <w:pPr>
        <w:spacing w:after="0" w:line="240" w:lineRule="auto"/>
        <w:jc w:val="center"/>
        <w:rPr>
          <w:b/>
          <w:spacing w:val="-6"/>
        </w:rPr>
      </w:pPr>
      <w:r w:rsidRPr="003D7209">
        <w:rPr>
          <w:b/>
          <w:spacing w:val="-6"/>
        </w:rPr>
        <w:t xml:space="preserve"> Положения «О муниципальным земельном контроле в </w:t>
      </w:r>
    </w:p>
    <w:p w:rsidR="00FE6312" w:rsidRDefault="00FE6312" w:rsidP="00590218">
      <w:pPr>
        <w:spacing w:after="0" w:line="240" w:lineRule="auto"/>
        <w:jc w:val="center"/>
        <w:rPr>
          <w:b/>
          <w:spacing w:val="-6"/>
        </w:rPr>
      </w:pPr>
      <w:r w:rsidRPr="003D7209">
        <w:rPr>
          <w:b/>
          <w:spacing w:val="-6"/>
        </w:rPr>
        <w:t xml:space="preserve">Петропавловском сельском поселении Курганинского района», </w:t>
      </w:r>
    </w:p>
    <w:p w:rsidR="00FE6312" w:rsidRDefault="00FE6312" w:rsidP="00590218">
      <w:pPr>
        <w:spacing w:after="0" w:line="240" w:lineRule="auto"/>
        <w:jc w:val="center"/>
        <w:rPr>
          <w:b/>
          <w:spacing w:val="-6"/>
        </w:rPr>
      </w:pPr>
      <w:r w:rsidRPr="003D7209">
        <w:rPr>
          <w:b/>
          <w:spacing w:val="-6"/>
        </w:rPr>
        <w:t xml:space="preserve">от 8 августа 2016 </w:t>
      </w:r>
      <w:r>
        <w:rPr>
          <w:b/>
          <w:spacing w:val="-6"/>
        </w:rPr>
        <w:t xml:space="preserve">года </w:t>
      </w:r>
      <w:r w:rsidRPr="003D7209">
        <w:rPr>
          <w:b/>
          <w:spacing w:val="-6"/>
        </w:rPr>
        <w:t xml:space="preserve">№ 223 «Об утверждении административного </w:t>
      </w:r>
    </w:p>
    <w:p w:rsidR="00FE6312" w:rsidRDefault="00FE6312" w:rsidP="00590218">
      <w:pPr>
        <w:spacing w:after="0" w:line="240" w:lineRule="auto"/>
        <w:jc w:val="center"/>
        <w:rPr>
          <w:b/>
          <w:spacing w:val="-6"/>
        </w:rPr>
      </w:pPr>
      <w:r w:rsidRPr="003D7209">
        <w:rPr>
          <w:b/>
          <w:spacing w:val="-6"/>
        </w:rPr>
        <w:t xml:space="preserve">регламента исполнения муниципальной функции «Осуществление </w:t>
      </w:r>
    </w:p>
    <w:p w:rsidR="00FE6312" w:rsidRDefault="00FE6312" w:rsidP="00590218">
      <w:pPr>
        <w:spacing w:after="0" w:line="240" w:lineRule="auto"/>
        <w:jc w:val="center"/>
        <w:rPr>
          <w:b/>
          <w:spacing w:val="-6"/>
        </w:rPr>
      </w:pPr>
      <w:r w:rsidRPr="003D7209">
        <w:rPr>
          <w:b/>
          <w:spacing w:val="-6"/>
        </w:rPr>
        <w:t xml:space="preserve">муниципального земельного контроля на территории </w:t>
      </w:r>
    </w:p>
    <w:p w:rsidR="00FE6312" w:rsidRPr="003D7209" w:rsidRDefault="00FE6312" w:rsidP="00590218">
      <w:pPr>
        <w:spacing w:after="0" w:line="240" w:lineRule="auto"/>
        <w:jc w:val="center"/>
        <w:rPr>
          <w:b/>
          <w:spacing w:val="-6"/>
        </w:rPr>
      </w:pPr>
      <w:r w:rsidRPr="003D7209">
        <w:rPr>
          <w:b/>
          <w:spacing w:val="-6"/>
        </w:rPr>
        <w:t xml:space="preserve">Петропавловского сельского </w:t>
      </w:r>
      <w:r>
        <w:rPr>
          <w:b/>
          <w:spacing w:val="-6"/>
        </w:rPr>
        <w:t>поселения Курганинского района»</w:t>
      </w:r>
    </w:p>
    <w:p w:rsidR="00FE6312" w:rsidRPr="003D7209" w:rsidRDefault="00FE6312" w:rsidP="00590218">
      <w:pPr>
        <w:spacing w:after="0" w:line="240" w:lineRule="auto"/>
        <w:jc w:val="center"/>
        <w:rPr>
          <w:spacing w:val="-6"/>
        </w:rPr>
      </w:pPr>
    </w:p>
    <w:p w:rsidR="00FE6312" w:rsidRDefault="00FE6312" w:rsidP="00590218">
      <w:pPr>
        <w:pStyle w:val="NoSpacing"/>
        <w:ind w:firstLine="851"/>
        <w:jc w:val="both"/>
        <w:rPr>
          <w:lang w:eastAsia="ru-RU"/>
        </w:rPr>
      </w:pPr>
      <w:r w:rsidRPr="004E32A2">
        <w:rPr>
          <w:lang w:eastAsia="ru-RU"/>
        </w:rPr>
        <w:t xml:space="preserve">В соответствии </w:t>
      </w:r>
      <w:r w:rsidRPr="00B71BE8">
        <w:rPr>
          <w:lang w:eastAsia="ru-RU"/>
        </w:rPr>
        <w:t>с</w:t>
      </w:r>
      <w:r>
        <w:rPr>
          <w:lang w:eastAsia="ru-RU"/>
        </w:rPr>
        <w:t xml:space="preserve"> Федеральным законом от 3 июля 2016 года № 335-ФЗ «О внесении изменений в Земельный Кодекс Российской Федерации», </w:t>
      </w:r>
      <w:r w:rsidRPr="00B71BE8">
        <w:rPr>
          <w:lang w:eastAsia="ru-RU"/>
        </w:rPr>
        <w:t>Уставом Петропавловского сельского поселения, зарегистрированным управлением Мин</w:t>
      </w:r>
      <w:r>
        <w:rPr>
          <w:lang w:eastAsia="ru-RU"/>
        </w:rPr>
        <w:t xml:space="preserve">истерства  </w:t>
      </w:r>
      <w:r w:rsidRPr="00B71BE8">
        <w:rPr>
          <w:lang w:eastAsia="ru-RU"/>
        </w:rPr>
        <w:t>юст</w:t>
      </w:r>
      <w:r>
        <w:rPr>
          <w:lang w:eastAsia="ru-RU"/>
        </w:rPr>
        <w:t>иции</w:t>
      </w:r>
      <w:r w:rsidRPr="00B71BE8">
        <w:rPr>
          <w:lang w:eastAsia="ru-RU"/>
        </w:rPr>
        <w:t xml:space="preserve"> </w:t>
      </w:r>
      <w:r>
        <w:rPr>
          <w:lang w:eastAsia="ru-RU"/>
        </w:rPr>
        <w:t xml:space="preserve"> </w:t>
      </w:r>
      <w:r w:rsidRPr="00B71BE8">
        <w:rPr>
          <w:lang w:eastAsia="ru-RU"/>
        </w:rPr>
        <w:t>Российской</w:t>
      </w:r>
      <w:r>
        <w:rPr>
          <w:lang w:eastAsia="ru-RU"/>
        </w:rPr>
        <w:t xml:space="preserve"> </w:t>
      </w:r>
      <w:r w:rsidRPr="00B71BE8">
        <w:rPr>
          <w:lang w:eastAsia="ru-RU"/>
        </w:rPr>
        <w:t xml:space="preserve"> Федерации</w:t>
      </w:r>
      <w:r>
        <w:rPr>
          <w:lang w:eastAsia="ru-RU"/>
        </w:rPr>
        <w:t xml:space="preserve"> </w:t>
      </w:r>
      <w:r w:rsidRPr="00B71BE8">
        <w:rPr>
          <w:lang w:eastAsia="ru-RU"/>
        </w:rPr>
        <w:t xml:space="preserve"> по </w:t>
      </w:r>
      <w:r>
        <w:rPr>
          <w:lang w:eastAsia="ru-RU"/>
        </w:rPr>
        <w:t xml:space="preserve"> </w:t>
      </w:r>
      <w:r w:rsidRPr="00B71BE8">
        <w:rPr>
          <w:lang w:eastAsia="ru-RU"/>
        </w:rPr>
        <w:t xml:space="preserve">Краснодарскому краю от </w:t>
      </w:r>
      <w:r>
        <w:rPr>
          <w:lang w:eastAsia="ru-RU"/>
        </w:rPr>
        <w:t>1</w:t>
      </w:r>
      <w:r w:rsidRPr="00B71BE8">
        <w:rPr>
          <w:lang w:eastAsia="ru-RU"/>
        </w:rPr>
        <w:t xml:space="preserve"> </w:t>
      </w:r>
      <w:r>
        <w:rPr>
          <w:lang w:eastAsia="ru-RU"/>
        </w:rPr>
        <w:t xml:space="preserve">июля </w:t>
      </w:r>
      <w:r w:rsidRPr="00B71BE8">
        <w:rPr>
          <w:lang w:eastAsia="ru-RU"/>
        </w:rPr>
        <w:t>201</w:t>
      </w:r>
      <w:r>
        <w:rPr>
          <w:lang w:eastAsia="ru-RU"/>
        </w:rPr>
        <w:t>6</w:t>
      </w:r>
      <w:r w:rsidRPr="00B71BE8">
        <w:rPr>
          <w:lang w:eastAsia="ru-RU"/>
        </w:rPr>
        <w:t xml:space="preserve"> года №</w:t>
      </w:r>
      <w:r>
        <w:rPr>
          <w:lang w:eastAsia="ru-RU"/>
        </w:rPr>
        <w:t xml:space="preserve"> </w:t>
      </w:r>
      <w:r w:rsidRPr="00B71BE8">
        <w:rPr>
          <w:lang w:val="en-US" w:eastAsia="ru-RU"/>
        </w:rPr>
        <w:t>Ru</w:t>
      </w:r>
      <w:r w:rsidRPr="00B71BE8">
        <w:rPr>
          <w:lang w:eastAsia="ru-RU"/>
        </w:rPr>
        <w:t xml:space="preserve"> 23517308201</w:t>
      </w:r>
      <w:r>
        <w:rPr>
          <w:lang w:eastAsia="ru-RU"/>
        </w:rPr>
        <w:t>6</w:t>
      </w:r>
      <w:r w:rsidRPr="00B71BE8">
        <w:rPr>
          <w:lang w:eastAsia="ru-RU"/>
        </w:rPr>
        <w:t>001</w:t>
      </w:r>
      <w:r>
        <w:rPr>
          <w:lang w:eastAsia="ru-RU"/>
        </w:rPr>
        <w:t xml:space="preserve">   п о с т а н о в л я ю:</w:t>
      </w:r>
    </w:p>
    <w:p w:rsidR="00FE6312" w:rsidRDefault="00FE6312" w:rsidP="00590218">
      <w:pPr>
        <w:pStyle w:val="NoSpacing"/>
        <w:ind w:firstLine="708"/>
        <w:jc w:val="both"/>
        <w:rPr>
          <w:lang w:eastAsia="ru-RU"/>
        </w:rPr>
      </w:pPr>
      <w:r>
        <w:rPr>
          <w:lang w:eastAsia="ru-RU"/>
        </w:rPr>
        <w:t>1. Отменить постановление администрации Петропавловского сельского поселения   от   1 июня   2016 года   № 157   «Об   утверждении  Положения    «О муниципальным земельном контроле в Петропавловском сельском поселении Курганинского района».</w:t>
      </w:r>
    </w:p>
    <w:p w:rsidR="00FE6312" w:rsidRPr="00BB6E19" w:rsidRDefault="00FE6312" w:rsidP="00590218">
      <w:pPr>
        <w:pStyle w:val="NoSpacing"/>
        <w:ind w:firstLine="708"/>
        <w:jc w:val="both"/>
        <w:rPr>
          <w:lang w:eastAsia="ru-RU"/>
        </w:rPr>
      </w:pPr>
      <w:r>
        <w:rPr>
          <w:lang w:eastAsia="ru-RU"/>
        </w:rPr>
        <w:t>2. Отменить постановление администрации Петропавловского сельского поселения от 8 августа 2016 № 223 «Об утверждении административного регламента исполнения муниципальной функции «Осуществление муниципального земельного контроля на территории Петропавловского сельского поселения Курганинского района».</w:t>
      </w:r>
    </w:p>
    <w:p w:rsidR="00FE6312" w:rsidRPr="006A2870" w:rsidRDefault="00FE6312" w:rsidP="00590218">
      <w:pPr>
        <w:spacing w:after="0"/>
        <w:ind w:firstLine="708"/>
        <w:jc w:val="both"/>
      </w:pPr>
      <w:r>
        <w:rPr>
          <w:lang w:eastAsia="ru-RU"/>
        </w:rPr>
        <w:t xml:space="preserve">3. </w:t>
      </w:r>
      <w:r w:rsidRPr="006A2870">
        <w:rPr>
          <w:rStyle w:val="BodyTextChar1"/>
        </w:rPr>
        <w:t xml:space="preserve">Разместить настоящее постановление на официальном сайте администрации </w:t>
      </w:r>
      <w:r>
        <w:rPr>
          <w:rStyle w:val="BodyTextChar1"/>
        </w:rPr>
        <w:t>Петропавловского сельского поселения</w:t>
      </w:r>
      <w:r w:rsidRPr="006A2870">
        <w:rPr>
          <w:rStyle w:val="BodyTextChar1"/>
        </w:rPr>
        <w:t xml:space="preserve"> в информационно-телекоммуникационной сети «Интернет»</w:t>
      </w:r>
      <w:r>
        <w:rPr>
          <w:rStyle w:val="BodyTextChar1"/>
        </w:rPr>
        <w:t>.</w:t>
      </w:r>
    </w:p>
    <w:p w:rsidR="00FE6312" w:rsidRPr="004E32A2" w:rsidRDefault="00FE6312" w:rsidP="00590218">
      <w:pPr>
        <w:pStyle w:val="NoSpacing"/>
        <w:ind w:firstLine="851"/>
        <w:jc w:val="both"/>
        <w:rPr>
          <w:color w:val="052635"/>
          <w:lang w:eastAsia="ru-RU"/>
        </w:rPr>
      </w:pPr>
      <w:r>
        <w:rPr>
          <w:color w:val="000000"/>
          <w:lang w:eastAsia="ru-RU"/>
        </w:rPr>
        <w:t>4</w:t>
      </w:r>
      <w:r w:rsidRPr="004E32A2">
        <w:rPr>
          <w:color w:val="000000"/>
          <w:lang w:eastAsia="ru-RU"/>
        </w:rPr>
        <w:t xml:space="preserve">. Контроль </w:t>
      </w:r>
      <w:r>
        <w:rPr>
          <w:color w:val="000000"/>
          <w:lang w:eastAsia="ru-RU"/>
        </w:rPr>
        <w:t xml:space="preserve"> </w:t>
      </w:r>
      <w:r w:rsidRPr="004E32A2">
        <w:rPr>
          <w:color w:val="000000"/>
          <w:lang w:eastAsia="ru-RU"/>
        </w:rPr>
        <w:t xml:space="preserve">за </w:t>
      </w:r>
      <w:r>
        <w:rPr>
          <w:color w:val="000000"/>
          <w:lang w:eastAsia="ru-RU"/>
        </w:rPr>
        <w:t xml:space="preserve"> </w:t>
      </w:r>
      <w:r w:rsidRPr="004E32A2">
        <w:rPr>
          <w:color w:val="000000"/>
          <w:lang w:eastAsia="ru-RU"/>
        </w:rPr>
        <w:t xml:space="preserve">выполнением настоящего постановления </w:t>
      </w:r>
      <w:r>
        <w:rPr>
          <w:color w:val="000000"/>
          <w:lang w:eastAsia="ru-RU"/>
        </w:rPr>
        <w:t>возложить на заместителя главы Петропавловского сельского поселения С.В. Ковалевскую.</w:t>
      </w:r>
    </w:p>
    <w:p w:rsidR="00FE6312" w:rsidRDefault="00FE6312" w:rsidP="00590218">
      <w:pPr>
        <w:pStyle w:val="NoSpacing"/>
        <w:ind w:firstLine="851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</w:t>
      </w:r>
      <w:r w:rsidRPr="004E32A2">
        <w:rPr>
          <w:color w:val="000000"/>
          <w:lang w:eastAsia="ru-RU"/>
        </w:rPr>
        <w:t xml:space="preserve">. </w:t>
      </w:r>
      <w:r>
        <w:rPr>
          <w:color w:val="000000"/>
          <w:lang w:eastAsia="ru-RU"/>
        </w:rPr>
        <w:t>Решение</w:t>
      </w:r>
      <w:r w:rsidRPr="004E32A2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 xml:space="preserve"> </w:t>
      </w:r>
      <w:r w:rsidRPr="004E32A2">
        <w:rPr>
          <w:color w:val="000000"/>
          <w:lang w:eastAsia="ru-RU"/>
        </w:rPr>
        <w:t xml:space="preserve">вступает </w:t>
      </w:r>
      <w:r>
        <w:rPr>
          <w:color w:val="000000"/>
          <w:lang w:eastAsia="ru-RU"/>
        </w:rPr>
        <w:t xml:space="preserve"> </w:t>
      </w:r>
      <w:r w:rsidRPr="004E32A2">
        <w:rPr>
          <w:color w:val="000000"/>
          <w:lang w:eastAsia="ru-RU"/>
        </w:rPr>
        <w:t xml:space="preserve">в </w:t>
      </w:r>
      <w:r>
        <w:rPr>
          <w:color w:val="000000"/>
          <w:lang w:eastAsia="ru-RU"/>
        </w:rPr>
        <w:t xml:space="preserve"> </w:t>
      </w:r>
      <w:r w:rsidRPr="004E32A2">
        <w:rPr>
          <w:color w:val="000000"/>
          <w:lang w:eastAsia="ru-RU"/>
        </w:rPr>
        <w:t xml:space="preserve">силу </w:t>
      </w:r>
      <w:r>
        <w:rPr>
          <w:color w:val="000000"/>
          <w:lang w:eastAsia="ru-RU"/>
        </w:rPr>
        <w:t xml:space="preserve"> </w:t>
      </w:r>
      <w:r w:rsidRPr="004E32A2">
        <w:rPr>
          <w:color w:val="000000"/>
          <w:lang w:eastAsia="ru-RU"/>
        </w:rPr>
        <w:t xml:space="preserve">со </w:t>
      </w:r>
      <w:r>
        <w:rPr>
          <w:color w:val="000000"/>
          <w:lang w:eastAsia="ru-RU"/>
        </w:rPr>
        <w:t xml:space="preserve"> </w:t>
      </w:r>
      <w:r w:rsidRPr="004E32A2">
        <w:rPr>
          <w:color w:val="000000"/>
          <w:lang w:eastAsia="ru-RU"/>
        </w:rPr>
        <w:t xml:space="preserve">дня </w:t>
      </w:r>
      <w:r>
        <w:rPr>
          <w:color w:val="000000"/>
          <w:lang w:eastAsia="ru-RU"/>
        </w:rPr>
        <w:t xml:space="preserve"> его  официального </w:t>
      </w:r>
      <w:r w:rsidRPr="004E32A2">
        <w:rPr>
          <w:color w:val="000000"/>
          <w:lang w:eastAsia="ru-RU"/>
        </w:rPr>
        <w:t>опубликования.</w:t>
      </w:r>
    </w:p>
    <w:p w:rsidR="00FE6312" w:rsidRDefault="00FE6312" w:rsidP="00590218">
      <w:pPr>
        <w:pStyle w:val="NoSpacing"/>
        <w:ind w:firstLine="851"/>
        <w:jc w:val="both"/>
        <w:rPr>
          <w:color w:val="000000"/>
          <w:lang w:eastAsia="ru-RU"/>
        </w:rPr>
      </w:pPr>
    </w:p>
    <w:p w:rsidR="00FE6312" w:rsidRDefault="00FE6312" w:rsidP="00590218">
      <w:pPr>
        <w:pStyle w:val="NoSpacing"/>
        <w:ind w:firstLine="851"/>
        <w:jc w:val="both"/>
        <w:rPr>
          <w:color w:val="000000"/>
          <w:lang w:eastAsia="ru-RU"/>
        </w:rPr>
      </w:pPr>
    </w:p>
    <w:p w:rsidR="00FE6312" w:rsidRDefault="00FE6312" w:rsidP="00590218">
      <w:pPr>
        <w:pStyle w:val="NoSpacing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Глава Петропавловского сельского поселения                                    С.М. Аникин</w:t>
      </w:r>
    </w:p>
    <w:sectPr w:rsidR="00FE6312" w:rsidSect="00E45EF0"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312" w:rsidRDefault="00FE6312" w:rsidP="00E75691">
      <w:pPr>
        <w:spacing w:after="0" w:line="240" w:lineRule="auto"/>
      </w:pPr>
      <w:r>
        <w:separator/>
      </w:r>
    </w:p>
  </w:endnote>
  <w:endnote w:type="continuationSeparator" w:id="0">
    <w:p w:rsidR="00FE6312" w:rsidRDefault="00FE6312" w:rsidP="00E75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312" w:rsidRDefault="00FE6312" w:rsidP="00E75691">
      <w:pPr>
        <w:spacing w:after="0" w:line="240" w:lineRule="auto"/>
      </w:pPr>
      <w:r>
        <w:separator/>
      </w:r>
    </w:p>
  </w:footnote>
  <w:footnote w:type="continuationSeparator" w:id="0">
    <w:p w:rsidR="00FE6312" w:rsidRDefault="00FE6312" w:rsidP="00E756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56C4C"/>
    <w:multiLevelType w:val="hybridMultilevel"/>
    <w:tmpl w:val="6EE2507E"/>
    <w:lvl w:ilvl="0" w:tplc="DE224AA8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">
    <w:nsid w:val="0BBA1310"/>
    <w:multiLevelType w:val="hybridMultilevel"/>
    <w:tmpl w:val="B63EDE9E"/>
    <w:lvl w:ilvl="0" w:tplc="A142EFD8">
      <w:start w:val="1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2">
    <w:nsid w:val="708A3084"/>
    <w:multiLevelType w:val="hybridMultilevel"/>
    <w:tmpl w:val="D69E1B08"/>
    <w:lvl w:ilvl="0" w:tplc="37DA0178">
      <w:start w:val="1"/>
      <w:numFmt w:val="decimal"/>
      <w:lvlText w:val="%1."/>
      <w:lvlJc w:val="left"/>
      <w:pPr>
        <w:ind w:left="2471" w:hanging="11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66" w:hanging="180"/>
      </w:pPr>
      <w:rPr>
        <w:rFonts w:cs="Times New Roman"/>
      </w:rPr>
    </w:lvl>
  </w:abstractNum>
  <w:abstractNum w:abstractNumId="3">
    <w:nsid w:val="7138436B"/>
    <w:multiLevelType w:val="hybridMultilevel"/>
    <w:tmpl w:val="1C9CE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4646336"/>
    <w:multiLevelType w:val="hybridMultilevel"/>
    <w:tmpl w:val="974A95D6"/>
    <w:lvl w:ilvl="0" w:tplc="CE5060A2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1915"/>
    <w:rsid w:val="00000DB8"/>
    <w:rsid w:val="00003D1E"/>
    <w:rsid w:val="00003E38"/>
    <w:rsid w:val="0000726E"/>
    <w:rsid w:val="000102A9"/>
    <w:rsid w:val="00016BE1"/>
    <w:rsid w:val="00020F60"/>
    <w:rsid w:val="00030B46"/>
    <w:rsid w:val="00034BD0"/>
    <w:rsid w:val="00035480"/>
    <w:rsid w:val="0003796F"/>
    <w:rsid w:val="00042DAA"/>
    <w:rsid w:val="00044D1F"/>
    <w:rsid w:val="00046928"/>
    <w:rsid w:val="000506C2"/>
    <w:rsid w:val="00056D4D"/>
    <w:rsid w:val="000650E0"/>
    <w:rsid w:val="0007114B"/>
    <w:rsid w:val="00071B9F"/>
    <w:rsid w:val="00074D75"/>
    <w:rsid w:val="00076696"/>
    <w:rsid w:val="00087E45"/>
    <w:rsid w:val="00092534"/>
    <w:rsid w:val="0009400D"/>
    <w:rsid w:val="0009768B"/>
    <w:rsid w:val="000A06FE"/>
    <w:rsid w:val="000A28C9"/>
    <w:rsid w:val="000A2E50"/>
    <w:rsid w:val="000A3CB9"/>
    <w:rsid w:val="000A55B3"/>
    <w:rsid w:val="000B348B"/>
    <w:rsid w:val="000C045F"/>
    <w:rsid w:val="000C0C7B"/>
    <w:rsid w:val="000C15FB"/>
    <w:rsid w:val="000C395C"/>
    <w:rsid w:val="000C4D6A"/>
    <w:rsid w:val="000C59E2"/>
    <w:rsid w:val="000C5B3F"/>
    <w:rsid w:val="000C5D5E"/>
    <w:rsid w:val="000C68E9"/>
    <w:rsid w:val="000D3473"/>
    <w:rsid w:val="000D5053"/>
    <w:rsid w:val="000E50F3"/>
    <w:rsid w:val="000E7C76"/>
    <w:rsid w:val="000F1D9E"/>
    <w:rsid w:val="000F29BB"/>
    <w:rsid w:val="000F3D60"/>
    <w:rsid w:val="000F71EF"/>
    <w:rsid w:val="000F72A1"/>
    <w:rsid w:val="00102E52"/>
    <w:rsid w:val="00103DF2"/>
    <w:rsid w:val="0011081F"/>
    <w:rsid w:val="001120E3"/>
    <w:rsid w:val="0011426E"/>
    <w:rsid w:val="0012315B"/>
    <w:rsid w:val="00123E81"/>
    <w:rsid w:val="0012693F"/>
    <w:rsid w:val="00133E90"/>
    <w:rsid w:val="00136149"/>
    <w:rsid w:val="00136E24"/>
    <w:rsid w:val="0014097D"/>
    <w:rsid w:val="0014219F"/>
    <w:rsid w:val="00142DBA"/>
    <w:rsid w:val="00145099"/>
    <w:rsid w:val="00145355"/>
    <w:rsid w:val="00152077"/>
    <w:rsid w:val="00153217"/>
    <w:rsid w:val="00154175"/>
    <w:rsid w:val="00156C49"/>
    <w:rsid w:val="00157771"/>
    <w:rsid w:val="001621DD"/>
    <w:rsid w:val="00163AE6"/>
    <w:rsid w:val="00163E0F"/>
    <w:rsid w:val="00170233"/>
    <w:rsid w:val="001733FA"/>
    <w:rsid w:val="0017479B"/>
    <w:rsid w:val="0018466A"/>
    <w:rsid w:val="00184FDF"/>
    <w:rsid w:val="00190DF4"/>
    <w:rsid w:val="0019116F"/>
    <w:rsid w:val="00191482"/>
    <w:rsid w:val="00193A2C"/>
    <w:rsid w:val="00194971"/>
    <w:rsid w:val="00197335"/>
    <w:rsid w:val="00197DB7"/>
    <w:rsid w:val="001A0572"/>
    <w:rsid w:val="001A3898"/>
    <w:rsid w:val="001A4733"/>
    <w:rsid w:val="001A4C85"/>
    <w:rsid w:val="001A591E"/>
    <w:rsid w:val="001B2E9B"/>
    <w:rsid w:val="001B4EC0"/>
    <w:rsid w:val="001C0098"/>
    <w:rsid w:val="001C06F5"/>
    <w:rsid w:val="001C0B2A"/>
    <w:rsid w:val="001C294F"/>
    <w:rsid w:val="001C3304"/>
    <w:rsid w:val="001C407F"/>
    <w:rsid w:val="001C43B6"/>
    <w:rsid w:val="001C4E62"/>
    <w:rsid w:val="001C5CF7"/>
    <w:rsid w:val="001C6A33"/>
    <w:rsid w:val="001D190B"/>
    <w:rsid w:val="001D2866"/>
    <w:rsid w:val="001D2D5F"/>
    <w:rsid w:val="001D2DB7"/>
    <w:rsid w:val="001D39AA"/>
    <w:rsid w:val="001D71F5"/>
    <w:rsid w:val="001D7BC9"/>
    <w:rsid w:val="001E3128"/>
    <w:rsid w:val="001E3922"/>
    <w:rsid w:val="001E3C28"/>
    <w:rsid w:val="001E3E79"/>
    <w:rsid w:val="001E4F9F"/>
    <w:rsid w:val="001E594A"/>
    <w:rsid w:val="001E6AC2"/>
    <w:rsid w:val="001E76C2"/>
    <w:rsid w:val="001F2B40"/>
    <w:rsid w:val="001F4FA9"/>
    <w:rsid w:val="001F67AB"/>
    <w:rsid w:val="001F6842"/>
    <w:rsid w:val="00202BA7"/>
    <w:rsid w:val="00202D8B"/>
    <w:rsid w:val="00206068"/>
    <w:rsid w:val="00206EB3"/>
    <w:rsid w:val="00210656"/>
    <w:rsid w:val="002174A3"/>
    <w:rsid w:val="00220D32"/>
    <w:rsid w:val="00224859"/>
    <w:rsid w:val="00224D56"/>
    <w:rsid w:val="0022635A"/>
    <w:rsid w:val="00227BC6"/>
    <w:rsid w:val="00231094"/>
    <w:rsid w:val="00235184"/>
    <w:rsid w:val="00236242"/>
    <w:rsid w:val="00237F12"/>
    <w:rsid w:val="00240761"/>
    <w:rsid w:val="002509BE"/>
    <w:rsid w:val="00252902"/>
    <w:rsid w:val="002540C7"/>
    <w:rsid w:val="002558C3"/>
    <w:rsid w:val="00255C78"/>
    <w:rsid w:val="0025677B"/>
    <w:rsid w:val="00260D6D"/>
    <w:rsid w:val="00260E6A"/>
    <w:rsid w:val="002617FC"/>
    <w:rsid w:val="00262EF6"/>
    <w:rsid w:val="002647A8"/>
    <w:rsid w:val="0026541D"/>
    <w:rsid w:val="0027088B"/>
    <w:rsid w:val="002742EF"/>
    <w:rsid w:val="00274CFE"/>
    <w:rsid w:val="00284B43"/>
    <w:rsid w:val="00284D58"/>
    <w:rsid w:val="00291E50"/>
    <w:rsid w:val="00295717"/>
    <w:rsid w:val="00296B08"/>
    <w:rsid w:val="002A0868"/>
    <w:rsid w:val="002A0985"/>
    <w:rsid w:val="002A15B5"/>
    <w:rsid w:val="002A2070"/>
    <w:rsid w:val="002A5DF6"/>
    <w:rsid w:val="002A7806"/>
    <w:rsid w:val="002B1911"/>
    <w:rsid w:val="002B5611"/>
    <w:rsid w:val="002C024D"/>
    <w:rsid w:val="002C0656"/>
    <w:rsid w:val="002C2564"/>
    <w:rsid w:val="002C420E"/>
    <w:rsid w:val="002C5300"/>
    <w:rsid w:val="002C76F7"/>
    <w:rsid w:val="002D056A"/>
    <w:rsid w:val="002D3C3B"/>
    <w:rsid w:val="002D723D"/>
    <w:rsid w:val="002D73F8"/>
    <w:rsid w:val="002D79BF"/>
    <w:rsid w:val="002D7DB5"/>
    <w:rsid w:val="002E03B8"/>
    <w:rsid w:val="002E312B"/>
    <w:rsid w:val="002E3164"/>
    <w:rsid w:val="002E558C"/>
    <w:rsid w:val="002F0152"/>
    <w:rsid w:val="002F7FD5"/>
    <w:rsid w:val="00304B0C"/>
    <w:rsid w:val="0030637B"/>
    <w:rsid w:val="003072F9"/>
    <w:rsid w:val="00313215"/>
    <w:rsid w:val="00313DD6"/>
    <w:rsid w:val="003141A6"/>
    <w:rsid w:val="00314559"/>
    <w:rsid w:val="003151D6"/>
    <w:rsid w:val="00315EB7"/>
    <w:rsid w:val="00317F12"/>
    <w:rsid w:val="00321F63"/>
    <w:rsid w:val="003221F9"/>
    <w:rsid w:val="00326D20"/>
    <w:rsid w:val="003305DC"/>
    <w:rsid w:val="00332B42"/>
    <w:rsid w:val="00333B65"/>
    <w:rsid w:val="00333C49"/>
    <w:rsid w:val="00337FE5"/>
    <w:rsid w:val="003453F0"/>
    <w:rsid w:val="00345D29"/>
    <w:rsid w:val="00347F38"/>
    <w:rsid w:val="00350209"/>
    <w:rsid w:val="003528FA"/>
    <w:rsid w:val="00352CE2"/>
    <w:rsid w:val="00362886"/>
    <w:rsid w:val="00362D1A"/>
    <w:rsid w:val="0036440C"/>
    <w:rsid w:val="00373811"/>
    <w:rsid w:val="00376BC3"/>
    <w:rsid w:val="00385B07"/>
    <w:rsid w:val="00385EFF"/>
    <w:rsid w:val="00386768"/>
    <w:rsid w:val="00395FEF"/>
    <w:rsid w:val="00396164"/>
    <w:rsid w:val="00396511"/>
    <w:rsid w:val="003A4982"/>
    <w:rsid w:val="003A5B49"/>
    <w:rsid w:val="003A7B07"/>
    <w:rsid w:val="003B5A54"/>
    <w:rsid w:val="003C1EAC"/>
    <w:rsid w:val="003C6D9A"/>
    <w:rsid w:val="003D7209"/>
    <w:rsid w:val="003D7BE4"/>
    <w:rsid w:val="003F5234"/>
    <w:rsid w:val="003F69C0"/>
    <w:rsid w:val="00400005"/>
    <w:rsid w:val="004048F6"/>
    <w:rsid w:val="00415BA2"/>
    <w:rsid w:val="00415DAC"/>
    <w:rsid w:val="00421A07"/>
    <w:rsid w:val="00421A95"/>
    <w:rsid w:val="00423518"/>
    <w:rsid w:val="00426394"/>
    <w:rsid w:val="00433A89"/>
    <w:rsid w:val="0043501F"/>
    <w:rsid w:val="00441C78"/>
    <w:rsid w:val="004422DB"/>
    <w:rsid w:val="004444A5"/>
    <w:rsid w:val="00444E3C"/>
    <w:rsid w:val="00445BDA"/>
    <w:rsid w:val="00456045"/>
    <w:rsid w:val="00465E21"/>
    <w:rsid w:val="004665AD"/>
    <w:rsid w:val="00472233"/>
    <w:rsid w:val="0047559B"/>
    <w:rsid w:val="00476DBA"/>
    <w:rsid w:val="0047711D"/>
    <w:rsid w:val="00482E5A"/>
    <w:rsid w:val="00482EED"/>
    <w:rsid w:val="00483D22"/>
    <w:rsid w:val="00484EE5"/>
    <w:rsid w:val="00486A79"/>
    <w:rsid w:val="004909C5"/>
    <w:rsid w:val="00494D73"/>
    <w:rsid w:val="004975FD"/>
    <w:rsid w:val="004A1463"/>
    <w:rsid w:val="004A17FF"/>
    <w:rsid w:val="004A33D8"/>
    <w:rsid w:val="004A4958"/>
    <w:rsid w:val="004B0988"/>
    <w:rsid w:val="004B14B2"/>
    <w:rsid w:val="004B2288"/>
    <w:rsid w:val="004B3A8A"/>
    <w:rsid w:val="004B5256"/>
    <w:rsid w:val="004C2D0A"/>
    <w:rsid w:val="004C368E"/>
    <w:rsid w:val="004D4377"/>
    <w:rsid w:val="004E2A6B"/>
    <w:rsid w:val="004E32A2"/>
    <w:rsid w:val="004E6974"/>
    <w:rsid w:val="004E7910"/>
    <w:rsid w:val="004F0937"/>
    <w:rsid w:val="004F0EA0"/>
    <w:rsid w:val="004F227D"/>
    <w:rsid w:val="004F2DAF"/>
    <w:rsid w:val="004F619D"/>
    <w:rsid w:val="00504F9C"/>
    <w:rsid w:val="005052D6"/>
    <w:rsid w:val="005067C8"/>
    <w:rsid w:val="00507186"/>
    <w:rsid w:val="00513886"/>
    <w:rsid w:val="00520B5F"/>
    <w:rsid w:val="00524038"/>
    <w:rsid w:val="00524E6D"/>
    <w:rsid w:val="00531EA1"/>
    <w:rsid w:val="00532AB9"/>
    <w:rsid w:val="00533CBB"/>
    <w:rsid w:val="00540E68"/>
    <w:rsid w:val="0054363E"/>
    <w:rsid w:val="00547894"/>
    <w:rsid w:val="0055127F"/>
    <w:rsid w:val="005603F1"/>
    <w:rsid w:val="00564D21"/>
    <w:rsid w:val="005678D9"/>
    <w:rsid w:val="00572D8D"/>
    <w:rsid w:val="00574117"/>
    <w:rsid w:val="0057465D"/>
    <w:rsid w:val="0058671D"/>
    <w:rsid w:val="00586DE8"/>
    <w:rsid w:val="00590218"/>
    <w:rsid w:val="00595E0F"/>
    <w:rsid w:val="005A2E2A"/>
    <w:rsid w:val="005A64AE"/>
    <w:rsid w:val="005A7B6F"/>
    <w:rsid w:val="005A7C87"/>
    <w:rsid w:val="005B2B56"/>
    <w:rsid w:val="005C395F"/>
    <w:rsid w:val="005C3B75"/>
    <w:rsid w:val="005C4256"/>
    <w:rsid w:val="005C6E5D"/>
    <w:rsid w:val="005D0F3B"/>
    <w:rsid w:val="005D237E"/>
    <w:rsid w:val="005D4760"/>
    <w:rsid w:val="005D4C0C"/>
    <w:rsid w:val="005D7C57"/>
    <w:rsid w:val="005E0B9D"/>
    <w:rsid w:val="005F0DF3"/>
    <w:rsid w:val="005F22E9"/>
    <w:rsid w:val="005F28F8"/>
    <w:rsid w:val="005F4254"/>
    <w:rsid w:val="0060091D"/>
    <w:rsid w:val="00600AC2"/>
    <w:rsid w:val="0060200B"/>
    <w:rsid w:val="006032F0"/>
    <w:rsid w:val="00607720"/>
    <w:rsid w:val="006110F9"/>
    <w:rsid w:val="00611A37"/>
    <w:rsid w:val="0061345E"/>
    <w:rsid w:val="006214C4"/>
    <w:rsid w:val="0063132E"/>
    <w:rsid w:val="00636A04"/>
    <w:rsid w:val="00636C05"/>
    <w:rsid w:val="00642604"/>
    <w:rsid w:val="0064493D"/>
    <w:rsid w:val="00651877"/>
    <w:rsid w:val="00655976"/>
    <w:rsid w:val="00663399"/>
    <w:rsid w:val="00666AFE"/>
    <w:rsid w:val="00671862"/>
    <w:rsid w:val="006731FB"/>
    <w:rsid w:val="0067673D"/>
    <w:rsid w:val="00677406"/>
    <w:rsid w:val="00680FDF"/>
    <w:rsid w:val="006821EA"/>
    <w:rsid w:val="006827CB"/>
    <w:rsid w:val="00683AEC"/>
    <w:rsid w:val="006855F8"/>
    <w:rsid w:val="006862A9"/>
    <w:rsid w:val="00686714"/>
    <w:rsid w:val="00686E85"/>
    <w:rsid w:val="006879F8"/>
    <w:rsid w:val="006940F4"/>
    <w:rsid w:val="00694D11"/>
    <w:rsid w:val="00694D96"/>
    <w:rsid w:val="006950B3"/>
    <w:rsid w:val="006959CB"/>
    <w:rsid w:val="006A0175"/>
    <w:rsid w:val="006A2870"/>
    <w:rsid w:val="006A2A2D"/>
    <w:rsid w:val="006A4B19"/>
    <w:rsid w:val="006B0F46"/>
    <w:rsid w:val="006B0F91"/>
    <w:rsid w:val="006B18F0"/>
    <w:rsid w:val="006C17A3"/>
    <w:rsid w:val="006C4F97"/>
    <w:rsid w:val="006C6890"/>
    <w:rsid w:val="006C713A"/>
    <w:rsid w:val="006C7BCC"/>
    <w:rsid w:val="006D11A0"/>
    <w:rsid w:val="006D18CF"/>
    <w:rsid w:val="006D475C"/>
    <w:rsid w:val="006D666D"/>
    <w:rsid w:val="006E0012"/>
    <w:rsid w:val="006E0DC1"/>
    <w:rsid w:val="006E0F92"/>
    <w:rsid w:val="006E34AB"/>
    <w:rsid w:val="006F006D"/>
    <w:rsid w:val="006F2099"/>
    <w:rsid w:val="006F2B4F"/>
    <w:rsid w:val="006F4828"/>
    <w:rsid w:val="006F6CF8"/>
    <w:rsid w:val="006F7092"/>
    <w:rsid w:val="00700476"/>
    <w:rsid w:val="00701DE2"/>
    <w:rsid w:val="00702FCC"/>
    <w:rsid w:val="00703FF3"/>
    <w:rsid w:val="00704774"/>
    <w:rsid w:val="00704961"/>
    <w:rsid w:val="00704CD0"/>
    <w:rsid w:val="00710D18"/>
    <w:rsid w:val="00711856"/>
    <w:rsid w:val="00717DE2"/>
    <w:rsid w:val="0072089F"/>
    <w:rsid w:val="0072098C"/>
    <w:rsid w:val="007216F9"/>
    <w:rsid w:val="00722ADD"/>
    <w:rsid w:val="0073087B"/>
    <w:rsid w:val="0073164A"/>
    <w:rsid w:val="00731DA9"/>
    <w:rsid w:val="007321D4"/>
    <w:rsid w:val="00736303"/>
    <w:rsid w:val="007367B1"/>
    <w:rsid w:val="00737A2B"/>
    <w:rsid w:val="00743988"/>
    <w:rsid w:val="0074418B"/>
    <w:rsid w:val="00745584"/>
    <w:rsid w:val="00747407"/>
    <w:rsid w:val="0075073C"/>
    <w:rsid w:val="00751DC6"/>
    <w:rsid w:val="0075356E"/>
    <w:rsid w:val="00753F9E"/>
    <w:rsid w:val="00754EC1"/>
    <w:rsid w:val="007550EF"/>
    <w:rsid w:val="007554F8"/>
    <w:rsid w:val="0076121A"/>
    <w:rsid w:val="007612C2"/>
    <w:rsid w:val="0076408C"/>
    <w:rsid w:val="00764CD5"/>
    <w:rsid w:val="00764E67"/>
    <w:rsid w:val="00780341"/>
    <w:rsid w:val="00783755"/>
    <w:rsid w:val="007849DC"/>
    <w:rsid w:val="00787362"/>
    <w:rsid w:val="00792BEC"/>
    <w:rsid w:val="007945CA"/>
    <w:rsid w:val="007A2133"/>
    <w:rsid w:val="007A331D"/>
    <w:rsid w:val="007A4C82"/>
    <w:rsid w:val="007B2F22"/>
    <w:rsid w:val="007B4E15"/>
    <w:rsid w:val="007B6AAA"/>
    <w:rsid w:val="007B6FDF"/>
    <w:rsid w:val="007B7D52"/>
    <w:rsid w:val="007C25CC"/>
    <w:rsid w:val="007C35DE"/>
    <w:rsid w:val="007C4E94"/>
    <w:rsid w:val="007C4F80"/>
    <w:rsid w:val="007C5F07"/>
    <w:rsid w:val="007C618F"/>
    <w:rsid w:val="007D05A9"/>
    <w:rsid w:val="007D1256"/>
    <w:rsid w:val="007D41E3"/>
    <w:rsid w:val="007D4413"/>
    <w:rsid w:val="007D72EE"/>
    <w:rsid w:val="007D7594"/>
    <w:rsid w:val="007E0298"/>
    <w:rsid w:val="007F10BA"/>
    <w:rsid w:val="008007B9"/>
    <w:rsid w:val="00801DB3"/>
    <w:rsid w:val="008071DA"/>
    <w:rsid w:val="008077F3"/>
    <w:rsid w:val="00810A22"/>
    <w:rsid w:val="00811E89"/>
    <w:rsid w:val="00812462"/>
    <w:rsid w:val="00812F99"/>
    <w:rsid w:val="00815066"/>
    <w:rsid w:val="0081685E"/>
    <w:rsid w:val="00823087"/>
    <w:rsid w:val="00824DDD"/>
    <w:rsid w:val="008256A8"/>
    <w:rsid w:val="00827E93"/>
    <w:rsid w:val="008302C8"/>
    <w:rsid w:val="00831EA9"/>
    <w:rsid w:val="00833801"/>
    <w:rsid w:val="008338CD"/>
    <w:rsid w:val="00834260"/>
    <w:rsid w:val="00841834"/>
    <w:rsid w:val="0084356A"/>
    <w:rsid w:val="0084676D"/>
    <w:rsid w:val="00846F41"/>
    <w:rsid w:val="00850E83"/>
    <w:rsid w:val="0085299F"/>
    <w:rsid w:val="00855B0D"/>
    <w:rsid w:val="008563CC"/>
    <w:rsid w:val="00864125"/>
    <w:rsid w:val="00881BA2"/>
    <w:rsid w:val="008825E5"/>
    <w:rsid w:val="00885D85"/>
    <w:rsid w:val="00886128"/>
    <w:rsid w:val="00886302"/>
    <w:rsid w:val="008908C6"/>
    <w:rsid w:val="00896742"/>
    <w:rsid w:val="008A27EB"/>
    <w:rsid w:val="008B16FB"/>
    <w:rsid w:val="008C7C22"/>
    <w:rsid w:val="008E007D"/>
    <w:rsid w:val="008E1207"/>
    <w:rsid w:val="008E2C70"/>
    <w:rsid w:val="008E7DF8"/>
    <w:rsid w:val="008F30BC"/>
    <w:rsid w:val="008F429F"/>
    <w:rsid w:val="008F47D3"/>
    <w:rsid w:val="008F61EB"/>
    <w:rsid w:val="0090065B"/>
    <w:rsid w:val="00901048"/>
    <w:rsid w:val="00911045"/>
    <w:rsid w:val="00912600"/>
    <w:rsid w:val="009127A8"/>
    <w:rsid w:val="00913747"/>
    <w:rsid w:val="00916F49"/>
    <w:rsid w:val="00921BC4"/>
    <w:rsid w:val="009251FA"/>
    <w:rsid w:val="00925E9D"/>
    <w:rsid w:val="009265C5"/>
    <w:rsid w:val="009313B0"/>
    <w:rsid w:val="0093255F"/>
    <w:rsid w:val="009352C1"/>
    <w:rsid w:val="00935CAE"/>
    <w:rsid w:val="00937163"/>
    <w:rsid w:val="00937D7A"/>
    <w:rsid w:val="00940818"/>
    <w:rsid w:val="009533AD"/>
    <w:rsid w:val="00953DF5"/>
    <w:rsid w:val="00956668"/>
    <w:rsid w:val="009601A1"/>
    <w:rsid w:val="00966497"/>
    <w:rsid w:val="00966E89"/>
    <w:rsid w:val="0097398D"/>
    <w:rsid w:val="00975AF4"/>
    <w:rsid w:val="0097668F"/>
    <w:rsid w:val="0097675B"/>
    <w:rsid w:val="00977F43"/>
    <w:rsid w:val="00980DF2"/>
    <w:rsid w:val="009810E7"/>
    <w:rsid w:val="0098201F"/>
    <w:rsid w:val="00983DD4"/>
    <w:rsid w:val="00984F8D"/>
    <w:rsid w:val="00986E81"/>
    <w:rsid w:val="009918C5"/>
    <w:rsid w:val="00991E40"/>
    <w:rsid w:val="00994B1E"/>
    <w:rsid w:val="00995C27"/>
    <w:rsid w:val="0099629D"/>
    <w:rsid w:val="009A29F7"/>
    <w:rsid w:val="009A2ECB"/>
    <w:rsid w:val="009A3E11"/>
    <w:rsid w:val="009B51F0"/>
    <w:rsid w:val="009C03A7"/>
    <w:rsid w:val="009C2761"/>
    <w:rsid w:val="009C4478"/>
    <w:rsid w:val="009D023B"/>
    <w:rsid w:val="009D3F5D"/>
    <w:rsid w:val="009D6EA8"/>
    <w:rsid w:val="009D779D"/>
    <w:rsid w:val="009F452C"/>
    <w:rsid w:val="009F511D"/>
    <w:rsid w:val="00A05D3F"/>
    <w:rsid w:val="00A10B21"/>
    <w:rsid w:val="00A12703"/>
    <w:rsid w:val="00A12BD4"/>
    <w:rsid w:val="00A15504"/>
    <w:rsid w:val="00A15D84"/>
    <w:rsid w:val="00A1620B"/>
    <w:rsid w:val="00A20FD9"/>
    <w:rsid w:val="00A211D6"/>
    <w:rsid w:val="00A23406"/>
    <w:rsid w:val="00A23A21"/>
    <w:rsid w:val="00A24372"/>
    <w:rsid w:val="00A25FA6"/>
    <w:rsid w:val="00A30A3B"/>
    <w:rsid w:val="00A360C8"/>
    <w:rsid w:val="00A37C1E"/>
    <w:rsid w:val="00A37C96"/>
    <w:rsid w:val="00A43606"/>
    <w:rsid w:val="00A44E55"/>
    <w:rsid w:val="00A45677"/>
    <w:rsid w:val="00A46993"/>
    <w:rsid w:val="00A47199"/>
    <w:rsid w:val="00A508F1"/>
    <w:rsid w:val="00A52242"/>
    <w:rsid w:val="00A52370"/>
    <w:rsid w:val="00A65008"/>
    <w:rsid w:val="00A65D8A"/>
    <w:rsid w:val="00A67D98"/>
    <w:rsid w:val="00A74F9A"/>
    <w:rsid w:val="00A804DD"/>
    <w:rsid w:val="00A81A9E"/>
    <w:rsid w:val="00A8235A"/>
    <w:rsid w:val="00A86725"/>
    <w:rsid w:val="00A91204"/>
    <w:rsid w:val="00A916D1"/>
    <w:rsid w:val="00A94FAB"/>
    <w:rsid w:val="00A97833"/>
    <w:rsid w:val="00AA238C"/>
    <w:rsid w:val="00AA2BE3"/>
    <w:rsid w:val="00AA382E"/>
    <w:rsid w:val="00AA53B7"/>
    <w:rsid w:val="00AA6813"/>
    <w:rsid w:val="00AA70E0"/>
    <w:rsid w:val="00AA7D59"/>
    <w:rsid w:val="00AB0A10"/>
    <w:rsid w:val="00AB1F8C"/>
    <w:rsid w:val="00AB26BB"/>
    <w:rsid w:val="00AB27E5"/>
    <w:rsid w:val="00AB565C"/>
    <w:rsid w:val="00AC2F3A"/>
    <w:rsid w:val="00AC4EA1"/>
    <w:rsid w:val="00AC7E1A"/>
    <w:rsid w:val="00AD0423"/>
    <w:rsid w:val="00AD1055"/>
    <w:rsid w:val="00AD157F"/>
    <w:rsid w:val="00AD4E4B"/>
    <w:rsid w:val="00AD54AD"/>
    <w:rsid w:val="00AD782B"/>
    <w:rsid w:val="00AE0205"/>
    <w:rsid w:val="00AE5FC8"/>
    <w:rsid w:val="00AF1F15"/>
    <w:rsid w:val="00AF22FA"/>
    <w:rsid w:val="00B06C98"/>
    <w:rsid w:val="00B079AC"/>
    <w:rsid w:val="00B07F0A"/>
    <w:rsid w:val="00B1063A"/>
    <w:rsid w:val="00B11E90"/>
    <w:rsid w:val="00B12493"/>
    <w:rsid w:val="00B14F93"/>
    <w:rsid w:val="00B174D7"/>
    <w:rsid w:val="00B23186"/>
    <w:rsid w:val="00B231F3"/>
    <w:rsid w:val="00B23E95"/>
    <w:rsid w:val="00B315AD"/>
    <w:rsid w:val="00B3293F"/>
    <w:rsid w:val="00B32E17"/>
    <w:rsid w:val="00B33CF6"/>
    <w:rsid w:val="00B33EB1"/>
    <w:rsid w:val="00B365A4"/>
    <w:rsid w:val="00B403CB"/>
    <w:rsid w:val="00B41A91"/>
    <w:rsid w:val="00B41E18"/>
    <w:rsid w:val="00B41F70"/>
    <w:rsid w:val="00B53285"/>
    <w:rsid w:val="00B54F7F"/>
    <w:rsid w:val="00B55C33"/>
    <w:rsid w:val="00B626BC"/>
    <w:rsid w:val="00B650DF"/>
    <w:rsid w:val="00B71BE8"/>
    <w:rsid w:val="00B750AA"/>
    <w:rsid w:val="00B75D23"/>
    <w:rsid w:val="00B7736C"/>
    <w:rsid w:val="00B8054C"/>
    <w:rsid w:val="00B80BA4"/>
    <w:rsid w:val="00B81894"/>
    <w:rsid w:val="00B8230A"/>
    <w:rsid w:val="00B830E6"/>
    <w:rsid w:val="00B83BE2"/>
    <w:rsid w:val="00B90CF5"/>
    <w:rsid w:val="00B90FEE"/>
    <w:rsid w:val="00B91192"/>
    <w:rsid w:val="00B95DCA"/>
    <w:rsid w:val="00BA07B5"/>
    <w:rsid w:val="00BA1444"/>
    <w:rsid w:val="00BB18E0"/>
    <w:rsid w:val="00BB64EB"/>
    <w:rsid w:val="00BB66A1"/>
    <w:rsid w:val="00BB6E19"/>
    <w:rsid w:val="00BC1580"/>
    <w:rsid w:val="00BC1FE7"/>
    <w:rsid w:val="00BC3EAC"/>
    <w:rsid w:val="00BC43BB"/>
    <w:rsid w:val="00BC4F2F"/>
    <w:rsid w:val="00BC6825"/>
    <w:rsid w:val="00BC7AA8"/>
    <w:rsid w:val="00BD1063"/>
    <w:rsid w:val="00BD6BD2"/>
    <w:rsid w:val="00BD78DE"/>
    <w:rsid w:val="00BE0969"/>
    <w:rsid w:val="00BE2F8C"/>
    <w:rsid w:val="00C0056C"/>
    <w:rsid w:val="00C02257"/>
    <w:rsid w:val="00C02C82"/>
    <w:rsid w:val="00C03FBF"/>
    <w:rsid w:val="00C10481"/>
    <w:rsid w:val="00C11248"/>
    <w:rsid w:val="00C2100E"/>
    <w:rsid w:val="00C214E9"/>
    <w:rsid w:val="00C25DE9"/>
    <w:rsid w:val="00C25DEB"/>
    <w:rsid w:val="00C2757A"/>
    <w:rsid w:val="00C33C4B"/>
    <w:rsid w:val="00C377C3"/>
    <w:rsid w:val="00C409A6"/>
    <w:rsid w:val="00C4745A"/>
    <w:rsid w:val="00C477EE"/>
    <w:rsid w:val="00C50109"/>
    <w:rsid w:val="00C52A76"/>
    <w:rsid w:val="00C52DA7"/>
    <w:rsid w:val="00C530DC"/>
    <w:rsid w:val="00C54E76"/>
    <w:rsid w:val="00C61915"/>
    <w:rsid w:val="00C61DF4"/>
    <w:rsid w:val="00C6219E"/>
    <w:rsid w:val="00C63015"/>
    <w:rsid w:val="00C65AF5"/>
    <w:rsid w:val="00C66953"/>
    <w:rsid w:val="00C7036D"/>
    <w:rsid w:val="00C73F00"/>
    <w:rsid w:val="00C76470"/>
    <w:rsid w:val="00C84287"/>
    <w:rsid w:val="00C86D4A"/>
    <w:rsid w:val="00C87125"/>
    <w:rsid w:val="00C910B7"/>
    <w:rsid w:val="00C95970"/>
    <w:rsid w:val="00CA0E22"/>
    <w:rsid w:val="00CA1D20"/>
    <w:rsid w:val="00CA3792"/>
    <w:rsid w:val="00CA4E3A"/>
    <w:rsid w:val="00CB455B"/>
    <w:rsid w:val="00CB4CCC"/>
    <w:rsid w:val="00CC4E3B"/>
    <w:rsid w:val="00CD28AC"/>
    <w:rsid w:val="00CD2E83"/>
    <w:rsid w:val="00CD396E"/>
    <w:rsid w:val="00CD68BE"/>
    <w:rsid w:val="00CD6A14"/>
    <w:rsid w:val="00CE345B"/>
    <w:rsid w:val="00CE3783"/>
    <w:rsid w:val="00CE71B4"/>
    <w:rsid w:val="00CF0846"/>
    <w:rsid w:val="00CF0D32"/>
    <w:rsid w:val="00CF5784"/>
    <w:rsid w:val="00CF6629"/>
    <w:rsid w:val="00D00AC1"/>
    <w:rsid w:val="00D00B4F"/>
    <w:rsid w:val="00D02BBD"/>
    <w:rsid w:val="00D05420"/>
    <w:rsid w:val="00D06BFE"/>
    <w:rsid w:val="00D07FCC"/>
    <w:rsid w:val="00D12980"/>
    <w:rsid w:val="00D151B2"/>
    <w:rsid w:val="00D2178D"/>
    <w:rsid w:val="00D2194B"/>
    <w:rsid w:val="00D31D51"/>
    <w:rsid w:val="00D32FD4"/>
    <w:rsid w:val="00D34A64"/>
    <w:rsid w:val="00D5332D"/>
    <w:rsid w:val="00D645F3"/>
    <w:rsid w:val="00D64B20"/>
    <w:rsid w:val="00D742E0"/>
    <w:rsid w:val="00D80778"/>
    <w:rsid w:val="00D82E70"/>
    <w:rsid w:val="00D85B6D"/>
    <w:rsid w:val="00D8607F"/>
    <w:rsid w:val="00D86205"/>
    <w:rsid w:val="00D865BE"/>
    <w:rsid w:val="00D90E4F"/>
    <w:rsid w:val="00D935A7"/>
    <w:rsid w:val="00D9736B"/>
    <w:rsid w:val="00DA1DE6"/>
    <w:rsid w:val="00DB0544"/>
    <w:rsid w:val="00DB2691"/>
    <w:rsid w:val="00DB3DBC"/>
    <w:rsid w:val="00DC162F"/>
    <w:rsid w:val="00DC2A34"/>
    <w:rsid w:val="00DC3EB4"/>
    <w:rsid w:val="00DC6890"/>
    <w:rsid w:val="00DD1567"/>
    <w:rsid w:val="00DD4494"/>
    <w:rsid w:val="00DE0918"/>
    <w:rsid w:val="00DE0E8F"/>
    <w:rsid w:val="00DE1CDA"/>
    <w:rsid w:val="00DE3EBF"/>
    <w:rsid w:val="00DE43BC"/>
    <w:rsid w:val="00DE7E5C"/>
    <w:rsid w:val="00DF1D8D"/>
    <w:rsid w:val="00DF2DFA"/>
    <w:rsid w:val="00DF703B"/>
    <w:rsid w:val="00E02DE3"/>
    <w:rsid w:val="00E060A0"/>
    <w:rsid w:val="00E075C9"/>
    <w:rsid w:val="00E07EFD"/>
    <w:rsid w:val="00E125AE"/>
    <w:rsid w:val="00E12960"/>
    <w:rsid w:val="00E15550"/>
    <w:rsid w:val="00E16B03"/>
    <w:rsid w:val="00E17375"/>
    <w:rsid w:val="00E17E10"/>
    <w:rsid w:val="00E2125B"/>
    <w:rsid w:val="00E21D26"/>
    <w:rsid w:val="00E2398F"/>
    <w:rsid w:val="00E27CED"/>
    <w:rsid w:val="00E30E6C"/>
    <w:rsid w:val="00E317B1"/>
    <w:rsid w:val="00E323B6"/>
    <w:rsid w:val="00E32F1B"/>
    <w:rsid w:val="00E3418C"/>
    <w:rsid w:val="00E41ED4"/>
    <w:rsid w:val="00E42283"/>
    <w:rsid w:val="00E45ADA"/>
    <w:rsid w:val="00E45EF0"/>
    <w:rsid w:val="00E472F7"/>
    <w:rsid w:val="00E51748"/>
    <w:rsid w:val="00E5623E"/>
    <w:rsid w:val="00E67640"/>
    <w:rsid w:val="00E70E7A"/>
    <w:rsid w:val="00E74B53"/>
    <w:rsid w:val="00E74CC6"/>
    <w:rsid w:val="00E75691"/>
    <w:rsid w:val="00E83F57"/>
    <w:rsid w:val="00E8529B"/>
    <w:rsid w:val="00E854F1"/>
    <w:rsid w:val="00E859C8"/>
    <w:rsid w:val="00E87113"/>
    <w:rsid w:val="00E93FA6"/>
    <w:rsid w:val="00E95C72"/>
    <w:rsid w:val="00E95DD2"/>
    <w:rsid w:val="00EA02EB"/>
    <w:rsid w:val="00EA1D29"/>
    <w:rsid w:val="00EA502A"/>
    <w:rsid w:val="00EA5725"/>
    <w:rsid w:val="00EB024C"/>
    <w:rsid w:val="00EB3897"/>
    <w:rsid w:val="00EB48F4"/>
    <w:rsid w:val="00EC16AE"/>
    <w:rsid w:val="00EC5EDF"/>
    <w:rsid w:val="00EC712C"/>
    <w:rsid w:val="00ED2D7B"/>
    <w:rsid w:val="00ED5B76"/>
    <w:rsid w:val="00ED5E20"/>
    <w:rsid w:val="00ED77A7"/>
    <w:rsid w:val="00EE1EC5"/>
    <w:rsid w:val="00EE3503"/>
    <w:rsid w:val="00EE5455"/>
    <w:rsid w:val="00EE559F"/>
    <w:rsid w:val="00EF25F8"/>
    <w:rsid w:val="00EF2BB9"/>
    <w:rsid w:val="00EF3B27"/>
    <w:rsid w:val="00EF4189"/>
    <w:rsid w:val="00EF645C"/>
    <w:rsid w:val="00F0139A"/>
    <w:rsid w:val="00F02E07"/>
    <w:rsid w:val="00F03C85"/>
    <w:rsid w:val="00F074E9"/>
    <w:rsid w:val="00F07A98"/>
    <w:rsid w:val="00F129ED"/>
    <w:rsid w:val="00F20F81"/>
    <w:rsid w:val="00F22C8D"/>
    <w:rsid w:val="00F24CF7"/>
    <w:rsid w:val="00F2566C"/>
    <w:rsid w:val="00F30C84"/>
    <w:rsid w:val="00F30C9E"/>
    <w:rsid w:val="00F40F68"/>
    <w:rsid w:val="00F426B5"/>
    <w:rsid w:val="00F46E24"/>
    <w:rsid w:val="00F5035E"/>
    <w:rsid w:val="00F53734"/>
    <w:rsid w:val="00F55D2E"/>
    <w:rsid w:val="00F61450"/>
    <w:rsid w:val="00F64CC0"/>
    <w:rsid w:val="00F65E25"/>
    <w:rsid w:val="00F710BA"/>
    <w:rsid w:val="00F710E1"/>
    <w:rsid w:val="00F71E39"/>
    <w:rsid w:val="00F72385"/>
    <w:rsid w:val="00F72F2F"/>
    <w:rsid w:val="00F733A8"/>
    <w:rsid w:val="00F734C5"/>
    <w:rsid w:val="00F746D7"/>
    <w:rsid w:val="00F74CDA"/>
    <w:rsid w:val="00F76C22"/>
    <w:rsid w:val="00F76C39"/>
    <w:rsid w:val="00F805A7"/>
    <w:rsid w:val="00F83C17"/>
    <w:rsid w:val="00F83DBE"/>
    <w:rsid w:val="00F861C0"/>
    <w:rsid w:val="00F87EA6"/>
    <w:rsid w:val="00F91884"/>
    <w:rsid w:val="00FA0260"/>
    <w:rsid w:val="00FA1BDC"/>
    <w:rsid w:val="00FA2204"/>
    <w:rsid w:val="00FA33AE"/>
    <w:rsid w:val="00FA4F5C"/>
    <w:rsid w:val="00FA64F8"/>
    <w:rsid w:val="00FB5B21"/>
    <w:rsid w:val="00FC0531"/>
    <w:rsid w:val="00FC0B52"/>
    <w:rsid w:val="00FC1C91"/>
    <w:rsid w:val="00FC3568"/>
    <w:rsid w:val="00FC42C1"/>
    <w:rsid w:val="00FC4E82"/>
    <w:rsid w:val="00FC61A6"/>
    <w:rsid w:val="00FC6A3D"/>
    <w:rsid w:val="00FC6F21"/>
    <w:rsid w:val="00FD45CB"/>
    <w:rsid w:val="00FD6A8E"/>
    <w:rsid w:val="00FE1533"/>
    <w:rsid w:val="00FE3569"/>
    <w:rsid w:val="00FE5FDB"/>
    <w:rsid w:val="00FE61A0"/>
    <w:rsid w:val="00FE6312"/>
    <w:rsid w:val="00FF1F30"/>
    <w:rsid w:val="00FF27C8"/>
    <w:rsid w:val="00FF3437"/>
    <w:rsid w:val="00FF37A5"/>
    <w:rsid w:val="00FF3D95"/>
    <w:rsid w:val="00FF7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742E0"/>
    <w:pPr>
      <w:spacing w:after="200" w:line="276" w:lineRule="auto"/>
    </w:pPr>
    <w:rPr>
      <w:sz w:val="28"/>
      <w:szCs w:val="28"/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C61915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C61915"/>
    <w:rPr>
      <w:rFonts w:eastAsia="Times New Roman" w:cs="Times New Roman"/>
      <w:b/>
      <w:sz w:val="27"/>
      <w:lang w:eastAsia="ru-RU"/>
    </w:rPr>
  </w:style>
  <w:style w:type="character" w:customStyle="1" w:styleId="news-date-time">
    <w:name w:val="news-date-time"/>
    <w:basedOn w:val="DefaultParagraphFont"/>
    <w:uiPriority w:val="99"/>
    <w:rsid w:val="00C61915"/>
    <w:rPr>
      <w:rFonts w:cs="Times New Roman"/>
    </w:rPr>
  </w:style>
  <w:style w:type="paragraph" w:styleId="NormalWeb">
    <w:name w:val="Normal (Web)"/>
    <w:basedOn w:val="Normal"/>
    <w:uiPriority w:val="99"/>
    <w:rsid w:val="00C6191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C61915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C61915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4E32A2"/>
    <w:rPr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E75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7569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75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75691"/>
    <w:rPr>
      <w:rFonts w:cs="Times New Roman"/>
    </w:rPr>
  </w:style>
  <w:style w:type="paragraph" w:styleId="ListParagraph">
    <w:name w:val="List Paragraph"/>
    <w:basedOn w:val="Normal"/>
    <w:uiPriority w:val="99"/>
    <w:qFormat/>
    <w:rsid w:val="00362886"/>
    <w:pPr>
      <w:ind w:left="720"/>
    </w:pPr>
  </w:style>
  <w:style w:type="paragraph" w:styleId="BodyText2">
    <w:name w:val="Body Text 2"/>
    <w:basedOn w:val="Normal"/>
    <w:link w:val="BodyText2Char"/>
    <w:uiPriority w:val="99"/>
    <w:rsid w:val="001E6AC2"/>
    <w:pPr>
      <w:spacing w:after="0" w:line="360" w:lineRule="auto"/>
      <w:jc w:val="both"/>
    </w:pPr>
    <w:rPr>
      <w:rFonts w:eastAsia="Times New Roman"/>
      <w:sz w:val="20"/>
      <w:szCs w:val="20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E6AC2"/>
    <w:rPr>
      <w:rFonts w:eastAsia="Times New Roman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1E6AC2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6AC2"/>
    <w:rPr>
      <w:rFonts w:ascii="Tahoma" w:hAnsi="Tahoma" w:cs="Times New Roman"/>
      <w:sz w:val="16"/>
    </w:rPr>
  </w:style>
  <w:style w:type="character" w:styleId="PageNumber">
    <w:name w:val="page number"/>
    <w:basedOn w:val="DefaultParagraphFont"/>
    <w:uiPriority w:val="99"/>
    <w:rsid w:val="00E45EF0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465E21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B91192"/>
    <w:rPr>
      <w:rFonts w:ascii="Courier New" w:hAnsi="Courier New" w:cs="Times New Roman"/>
      <w:sz w:val="20"/>
      <w:lang w:eastAsia="en-US"/>
    </w:rPr>
  </w:style>
  <w:style w:type="paragraph" w:styleId="BodyText">
    <w:name w:val="Body Text"/>
    <w:basedOn w:val="Normal"/>
    <w:link w:val="BodyTextChar1"/>
    <w:uiPriority w:val="99"/>
    <w:rsid w:val="0059021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66E89"/>
    <w:rPr>
      <w:rFonts w:cs="Times New Roman"/>
      <w:sz w:val="28"/>
      <w:szCs w:val="28"/>
      <w:lang w:eastAsia="en-US"/>
    </w:rPr>
  </w:style>
  <w:style w:type="character" w:customStyle="1" w:styleId="BodyTextChar1">
    <w:name w:val="Body Text Char1"/>
    <w:basedOn w:val="DefaultParagraphFont"/>
    <w:link w:val="BodyText"/>
    <w:uiPriority w:val="99"/>
    <w:locked/>
    <w:rsid w:val="00590218"/>
    <w:rPr>
      <w:rFonts w:cs="Times New Roman"/>
      <w:sz w:val="28"/>
      <w:szCs w:val="28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010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10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0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82</TotalTime>
  <Pages>1</Pages>
  <Words>295</Words>
  <Characters>1682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18</cp:revision>
  <cp:lastPrinted>2015-07-08T04:44:00Z</cp:lastPrinted>
  <dcterms:created xsi:type="dcterms:W3CDTF">2015-07-07T05:57:00Z</dcterms:created>
  <dcterms:modified xsi:type="dcterms:W3CDTF">2017-02-02T10:33:00Z</dcterms:modified>
</cp:coreProperties>
</file>